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A75" w:rsidRPr="0035485A" w:rsidRDefault="009A1A75" w:rsidP="00D2677D">
      <w:pPr>
        <w:jc w:val="center"/>
        <w:rPr>
          <w:rFonts w:ascii="Times New Roman" w:hAnsi="Times New Roman"/>
          <w:b/>
          <w:sz w:val="28"/>
          <w:szCs w:val="28"/>
        </w:rPr>
      </w:pPr>
      <w:r w:rsidRPr="0035485A">
        <w:rPr>
          <w:rFonts w:ascii="Times New Roman" w:hAnsi="Times New Roman"/>
          <w:b/>
          <w:sz w:val="28"/>
          <w:szCs w:val="28"/>
        </w:rPr>
        <w:t>Мастер-класс «Новогодний декупаж»</w:t>
      </w:r>
    </w:p>
    <w:p w:rsidR="009A1A75" w:rsidRPr="00871DE2" w:rsidRDefault="009A1A75" w:rsidP="00871DE2">
      <w:pPr>
        <w:spacing w:after="0" w:line="240" w:lineRule="auto"/>
        <w:ind w:left="284" w:right="282" w:firstLine="567"/>
        <w:jc w:val="both"/>
        <w:rPr>
          <w:rFonts w:ascii="Times New Roman" w:hAnsi="Times New Roman"/>
          <w:sz w:val="28"/>
          <w:szCs w:val="28"/>
        </w:rPr>
      </w:pPr>
      <w:r w:rsidRPr="00871DE2">
        <w:rPr>
          <w:rFonts w:ascii="Times New Roman" w:hAnsi="Times New Roman"/>
          <w:sz w:val="28"/>
          <w:szCs w:val="28"/>
        </w:rPr>
        <w:t>Рады представить вам простой мастер-класс для малышей в технике декупаж! Дети практически сами украшали свои поделки! Мы им только немножко помогали.</w:t>
      </w:r>
    </w:p>
    <w:p w:rsidR="009A1A75" w:rsidRPr="00871DE2" w:rsidRDefault="009A1A75" w:rsidP="00871DE2">
      <w:pPr>
        <w:spacing w:after="0" w:line="240" w:lineRule="auto"/>
        <w:ind w:left="284" w:right="282" w:firstLine="567"/>
        <w:jc w:val="both"/>
        <w:rPr>
          <w:rFonts w:ascii="Times New Roman" w:hAnsi="Times New Roman"/>
          <w:sz w:val="28"/>
          <w:szCs w:val="28"/>
        </w:rPr>
      </w:pPr>
      <w:r w:rsidRPr="00871DE2">
        <w:rPr>
          <w:rFonts w:ascii="Times New Roman" w:hAnsi="Times New Roman"/>
          <w:sz w:val="28"/>
          <w:szCs w:val="28"/>
        </w:rPr>
        <w:t>Мы были художниками и создавали необычный веселый подарок на Новый год! А помогла нам в этом технология, которая называется — декупаж. Слово декупаж подарила нам страна Франция, родилось оно от французского слова decouper, что означает вырезать. Именно этим мы и занимались!</w:t>
      </w:r>
    </w:p>
    <w:p w:rsidR="009A1A75" w:rsidRPr="00871DE2" w:rsidRDefault="009A1A75" w:rsidP="00871DE2">
      <w:pPr>
        <w:spacing w:after="0" w:line="240" w:lineRule="auto"/>
        <w:ind w:left="284" w:right="282" w:firstLine="567"/>
        <w:jc w:val="both"/>
        <w:rPr>
          <w:rFonts w:ascii="Times New Roman" w:hAnsi="Times New Roman"/>
          <w:sz w:val="28"/>
          <w:szCs w:val="28"/>
        </w:rPr>
      </w:pPr>
      <w:r w:rsidRPr="00871DE2">
        <w:rPr>
          <w:rFonts w:ascii="Times New Roman" w:hAnsi="Times New Roman"/>
          <w:sz w:val="28"/>
          <w:szCs w:val="28"/>
        </w:rPr>
        <w:t>Нам неоходимо: обычные красивые салфетки на новогоднюю тематику; ножницы; какая-нибудь деревянная основа; грунт; маленький шпатель; клей ПВА; кисточки; акварельная краска; лак; декоративные блестки.</w:t>
      </w:r>
    </w:p>
    <w:p w:rsidR="009A1A75" w:rsidRPr="00277F0E" w:rsidRDefault="009A1A75" w:rsidP="00277F0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A1A75" w:rsidRDefault="009A1A75" w:rsidP="00277F0E">
      <w:pPr>
        <w:spacing w:after="0" w:line="240" w:lineRule="auto"/>
        <w:ind w:firstLine="567"/>
        <w:jc w:val="both"/>
      </w:pPr>
    </w:p>
    <w:p w:rsidR="009A1A75" w:rsidRDefault="009A1A75" w:rsidP="00277F0E">
      <w:pPr>
        <w:spacing w:after="0" w:line="240" w:lineRule="auto"/>
        <w:ind w:firstLine="567"/>
        <w:jc w:val="both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style="position:absolute;left:0;text-align:left;margin-left:263.95pt;margin-top:3.5pt;width:217.9pt;height:161.75pt;z-index:251655680;visibility:visible;mso-wrap-distance-left:9.48pt;mso-wrap-distance-top:.96pt;mso-wrap-distance-right:9.6pt;mso-wrap-distance-bottom:1.53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">
            <v:imagedata r:id="rId4" o:title=""/>
            <o:lock v:ext="edit" aspectratio="f"/>
          </v:shape>
        </w:pict>
      </w:r>
      <w:r>
        <w:rPr>
          <w:noProof/>
          <w:lang w:eastAsia="ru-RU"/>
        </w:rPr>
        <w:pict>
          <v:shape id="Рисунок 1" o:spid="_x0000_s1027" type="#_x0000_t75" style="position:absolute;left:0;text-align:left;margin-left:29.45pt;margin-top:3.5pt;width:219.35pt;height:162.7pt;z-index:251654656;visibility:visible;mso-wrap-distance-top:.96pt;mso-wrap-distance-right:9.64pt;mso-wrap-distance-bottom:1.32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">
            <v:imagedata r:id="rId5" o:title=""/>
            <o:lock v:ext="edit" aspectratio="f"/>
          </v:shape>
        </w:pict>
      </w:r>
    </w:p>
    <w:p w:rsidR="009A1A75" w:rsidRPr="00277F0E" w:rsidRDefault="009A1A75" w:rsidP="00277F0E"/>
    <w:p w:rsidR="009A1A75" w:rsidRPr="00277F0E" w:rsidRDefault="009A1A75" w:rsidP="00277F0E"/>
    <w:p w:rsidR="009A1A75" w:rsidRPr="00277F0E" w:rsidRDefault="009A1A75" w:rsidP="00277F0E"/>
    <w:p w:rsidR="009A1A75" w:rsidRPr="00277F0E" w:rsidRDefault="009A1A75" w:rsidP="00277F0E"/>
    <w:p w:rsidR="009A1A75" w:rsidRPr="00277F0E" w:rsidRDefault="009A1A75" w:rsidP="00277F0E"/>
    <w:p w:rsidR="009A1A75" w:rsidRDefault="009A1A75" w:rsidP="00871DE2">
      <w:pPr>
        <w:spacing w:after="0" w:line="240" w:lineRule="auto"/>
        <w:ind w:left="284" w:right="282" w:firstLine="567"/>
        <w:jc w:val="both"/>
        <w:rPr>
          <w:rFonts w:ascii="Times New Roman" w:hAnsi="Times New Roman"/>
          <w:sz w:val="28"/>
          <w:szCs w:val="28"/>
        </w:rPr>
      </w:pPr>
    </w:p>
    <w:p w:rsidR="009A1A75" w:rsidRDefault="009A1A75" w:rsidP="00871DE2">
      <w:pPr>
        <w:spacing w:after="0" w:line="240" w:lineRule="auto"/>
        <w:ind w:left="284" w:right="282" w:firstLine="567"/>
        <w:jc w:val="both"/>
        <w:rPr>
          <w:rFonts w:ascii="Times New Roman" w:hAnsi="Times New Roman"/>
          <w:sz w:val="28"/>
          <w:szCs w:val="28"/>
        </w:rPr>
      </w:pPr>
    </w:p>
    <w:p w:rsidR="009A1A75" w:rsidRDefault="009A1A75" w:rsidP="00871DE2">
      <w:pPr>
        <w:spacing w:after="0" w:line="240" w:lineRule="auto"/>
        <w:ind w:left="284" w:right="282" w:firstLine="567"/>
        <w:jc w:val="both"/>
        <w:rPr>
          <w:rFonts w:ascii="Times New Roman" w:hAnsi="Times New Roman"/>
          <w:sz w:val="28"/>
          <w:szCs w:val="28"/>
        </w:rPr>
      </w:pPr>
    </w:p>
    <w:p w:rsidR="009A1A75" w:rsidRPr="00871DE2" w:rsidRDefault="009A1A75" w:rsidP="00871DE2">
      <w:pPr>
        <w:spacing w:after="0" w:line="240" w:lineRule="auto"/>
        <w:ind w:left="284" w:right="282" w:firstLine="567"/>
        <w:jc w:val="both"/>
        <w:rPr>
          <w:rFonts w:ascii="Times New Roman" w:hAnsi="Times New Roman"/>
          <w:sz w:val="28"/>
          <w:szCs w:val="28"/>
        </w:rPr>
      </w:pPr>
      <w:r w:rsidRPr="00871DE2">
        <w:rPr>
          <w:rFonts w:ascii="Times New Roman" w:hAnsi="Times New Roman"/>
          <w:sz w:val="28"/>
          <w:szCs w:val="28"/>
        </w:rPr>
        <w:t xml:space="preserve">Итак, начинаем! Берем готовую деревянную основу и начинаем шпателем наносить на неё белую, похожую на очень густую сметану, грунтовку. Затем даем ей просохнуть. </w:t>
      </w:r>
    </w:p>
    <w:p w:rsidR="009A1A75" w:rsidRDefault="009A1A75" w:rsidP="00841F12">
      <w:pPr>
        <w:tabs>
          <w:tab w:val="left" w:pos="1620"/>
        </w:tabs>
        <w:spacing w:after="0"/>
      </w:pPr>
      <w:r>
        <w:tab/>
      </w:r>
    </w:p>
    <w:p w:rsidR="009A1A75" w:rsidRPr="00277F0E" w:rsidRDefault="009A1A75" w:rsidP="00277F0E">
      <w:r>
        <w:rPr>
          <w:noProof/>
          <w:lang w:eastAsia="ru-RU"/>
        </w:rPr>
        <w:pict>
          <v:shape id="Рисунок 6" o:spid="_x0000_s1028" type="#_x0000_t75" style="position:absolute;margin-left:302.95pt;margin-top:6.6pt;width:134.9pt;height:167.5pt;z-index:251657728;visibility:visible;mso-wrap-distance-left:9.48pt;mso-wrap-distance-top:.96pt;mso-wrap-distance-right:9.39pt;mso-wrap-distance-bottom:1.37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">
            <v:imagedata r:id="rId6" o:title=""/>
            <o:lock v:ext="edit" aspectratio="f"/>
          </v:shape>
        </w:pict>
      </w:r>
      <w:r>
        <w:rPr>
          <w:noProof/>
          <w:lang w:eastAsia="ru-RU"/>
        </w:rPr>
        <w:pict>
          <v:shape id="Рисунок 3" o:spid="_x0000_s1029" type="#_x0000_t75" style="position:absolute;margin-left:49.45pt;margin-top:8.1pt;width:226.1pt;height:167.05pt;z-index:251656704;visibility:visible;mso-wrap-distance-left:9.48pt;mso-wrap-distance-top:.96pt;mso-wrap-distance-right:9.69pt;mso-wrap-distance-bottom:.51553mm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">
            <v:imagedata r:id="rId7" o:title=""/>
            <o:lock v:ext="edit" aspectratio="f"/>
          </v:shape>
        </w:pict>
      </w:r>
    </w:p>
    <w:p w:rsidR="009A1A75" w:rsidRPr="00277F0E" w:rsidRDefault="009A1A75" w:rsidP="00277F0E"/>
    <w:p w:rsidR="009A1A75" w:rsidRPr="00277F0E" w:rsidRDefault="009A1A75" w:rsidP="00277F0E"/>
    <w:p w:rsidR="009A1A75" w:rsidRPr="00277F0E" w:rsidRDefault="009A1A75" w:rsidP="00277F0E"/>
    <w:p w:rsidR="009A1A75" w:rsidRPr="00277F0E" w:rsidRDefault="009A1A75" w:rsidP="00277F0E"/>
    <w:p w:rsidR="009A1A75" w:rsidRPr="00277F0E" w:rsidRDefault="009A1A75" w:rsidP="00277F0E"/>
    <w:p w:rsidR="009A1A75" w:rsidRDefault="009A1A75" w:rsidP="00871DE2">
      <w:pPr>
        <w:spacing w:after="0" w:line="240" w:lineRule="auto"/>
        <w:ind w:left="284" w:right="282" w:firstLine="567"/>
        <w:jc w:val="both"/>
        <w:rPr>
          <w:rFonts w:ascii="Times New Roman" w:hAnsi="Times New Roman"/>
          <w:sz w:val="28"/>
          <w:szCs w:val="28"/>
        </w:rPr>
      </w:pPr>
    </w:p>
    <w:p w:rsidR="009A1A75" w:rsidRDefault="009A1A75" w:rsidP="00871DE2">
      <w:pPr>
        <w:spacing w:after="0" w:line="240" w:lineRule="auto"/>
        <w:ind w:left="284" w:right="282" w:firstLine="567"/>
        <w:jc w:val="both"/>
        <w:rPr>
          <w:rFonts w:ascii="Times New Roman" w:hAnsi="Times New Roman"/>
          <w:sz w:val="28"/>
          <w:szCs w:val="28"/>
        </w:rPr>
      </w:pPr>
    </w:p>
    <w:p w:rsidR="009A1A75" w:rsidRDefault="009A1A75" w:rsidP="00871DE2">
      <w:pPr>
        <w:spacing w:after="0" w:line="240" w:lineRule="auto"/>
        <w:ind w:left="284" w:right="282" w:firstLine="567"/>
        <w:jc w:val="both"/>
        <w:rPr>
          <w:rFonts w:ascii="Times New Roman" w:hAnsi="Times New Roman"/>
          <w:sz w:val="28"/>
          <w:szCs w:val="28"/>
        </w:rPr>
      </w:pPr>
    </w:p>
    <w:p w:rsidR="009A1A75" w:rsidRDefault="009A1A75" w:rsidP="00871DE2">
      <w:pPr>
        <w:spacing w:after="0" w:line="240" w:lineRule="auto"/>
        <w:ind w:left="284" w:right="282" w:firstLine="567"/>
        <w:jc w:val="both"/>
        <w:rPr>
          <w:rFonts w:ascii="Times New Roman" w:hAnsi="Times New Roman"/>
          <w:sz w:val="28"/>
          <w:szCs w:val="28"/>
        </w:rPr>
      </w:pPr>
      <w:r w:rsidRPr="00871DE2">
        <w:rPr>
          <w:rFonts w:ascii="Times New Roman" w:hAnsi="Times New Roman"/>
          <w:sz w:val="28"/>
          <w:szCs w:val="28"/>
        </w:rPr>
        <w:t xml:space="preserve">Но мы не теряем время даром, а занимаемся рисунком: выбираем понравившийся узор на салфетке и очень аккуратно вырезаем его по контуру. </w:t>
      </w:r>
    </w:p>
    <w:p w:rsidR="009A1A75" w:rsidRDefault="009A1A75" w:rsidP="00871DE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A1A75" w:rsidRDefault="009A1A75" w:rsidP="00871DE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A1A75" w:rsidRDefault="009A1A75" w:rsidP="009E4FB3">
      <w:pPr>
        <w:spacing w:after="0" w:line="240" w:lineRule="auto"/>
        <w:ind w:left="284" w:right="4535"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7" o:spid="_x0000_s1030" type="#_x0000_t75" style="position:absolute;left:0;text-align:left;margin-left:314.45pt;margin-top:6.9pt;width:163.7pt;height:209.3pt;z-index:251658752;visibility:visible;mso-wrap-distance-top:.96pt;mso-wrap-distance-right:9.57pt;mso-wrap-distance-bottom:1.26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">
            <v:imagedata r:id="rId8" o:title=""/>
            <o:lock v:ext="edit" aspectratio="f"/>
          </v:shape>
        </w:pict>
      </w:r>
      <w:r>
        <w:rPr>
          <w:rFonts w:ascii="Times New Roman" w:hAnsi="Times New Roman"/>
          <w:sz w:val="28"/>
          <w:szCs w:val="28"/>
        </w:rPr>
        <w:t xml:space="preserve">Далее мы берем элементы салфеток и накладываем их на уже белую заготовку и приклеиваем клеем ПВА, но сначала разводим его немного водой. Клей наносим обильно кисточкой от центра к краям (как будто рисуем солнышко), смотрим, чтобы не оставались пузырьки и загибы. Лишний клей мы уберем при помощи матерчатой салфетки. Нужно дать поделке хорошенько просохнуть. </w:t>
      </w:r>
    </w:p>
    <w:p w:rsidR="009A1A75" w:rsidRDefault="009A1A75" w:rsidP="009E4FB3">
      <w:pPr>
        <w:spacing w:after="0" w:line="240" w:lineRule="auto"/>
        <w:ind w:left="284" w:right="4535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вы работали с салфеткой, у которой цветной фон, то вам необходимо подобрать краску в цвет салфетки и закрасить фон поделки.</w:t>
      </w:r>
    </w:p>
    <w:p w:rsidR="009A1A75" w:rsidRDefault="009A1A75" w:rsidP="00292BAB">
      <w:pPr>
        <w:spacing w:after="0" w:line="240" w:lineRule="auto"/>
        <w:ind w:left="284" w:right="42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Когда клей и краска высохли, пришло время – лакирования. Лак защитит нашу поделку от влаги, пыли, царапин и она никогда не испортится! </w:t>
      </w:r>
    </w:p>
    <w:p w:rsidR="009A1A75" w:rsidRDefault="009A1A75" w:rsidP="009E4FB3">
      <w:pPr>
        <w:spacing w:after="0" w:line="240" w:lineRule="auto"/>
        <w:ind w:left="284" w:right="4535"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8" o:spid="_x0000_s1031" type="#_x0000_t75" style="position:absolute;left:0;text-align:left;margin-left:126.7pt;margin-top:5.8pt;width:274.55pt;height:175.2pt;z-index:251659776;visibility:visible;mso-wrap-distance-left:9.48pt;mso-wrap-distance-top:.96pt;mso-wrap-distance-right:9.66pt;mso-wrap-distance-bottom:1.59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">
            <v:imagedata r:id="rId9" o:title=""/>
            <o:lock v:ext="edit" aspectratio="f"/>
            <w10:wrap type="square"/>
          </v:shape>
        </w:pic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A1A75" w:rsidRDefault="009A1A75" w:rsidP="00871DE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A1A75" w:rsidRDefault="009A1A75" w:rsidP="00871DE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A1A75" w:rsidRDefault="009A1A75" w:rsidP="00871DE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A1A75" w:rsidRDefault="009A1A75" w:rsidP="00871DE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A1A75" w:rsidRDefault="009A1A75" w:rsidP="00871DE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A1A75" w:rsidRDefault="009A1A75" w:rsidP="00871DE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A1A75" w:rsidRDefault="009A1A75" w:rsidP="00871DE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A1A75" w:rsidRDefault="009A1A75" w:rsidP="00871DE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A1A75" w:rsidRDefault="009A1A75" w:rsidP="00871DE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A1A75" w:rsidRDefault="009A1A75" w:rsidP="00871DE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A1A75" w:rsidRDefault="009A1A75" w:rsidP="00871DE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A1A75" w:rsidRDefault="009A1A75" w:rsidP="005D23C5">
      <w:pPr>
        <w:spacing w:after="0" w:line="240" w:lineRule="auto"/>
        <w:ind w:left="284" w:right="28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Последний этап декорирования – это украшение нашей поделки разноцветными блестками. Вот какая красота получилась у нас!  </w:t>
      </w:r>
    </w:p>
    <w:p w:rsidR="009A1A75" w:rsidRDefault="009A1A75" w:rsidP="005D23C5">
      <w:pPr>
        <w:spacing w:after="0" w:line="240" w:lineRule="auto"/>
        <w:ind w:left="284" w:right="282" w:firstLine="567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2" type="#_x0000_t75" style="position:absolute;left:0;text-align:left;margin-left:126.3pt;margin-top:10.9pt;width:290.9pt;height:165.1pt;z-index:251660800;visibility:visible;mso-wrap-distance-top:.96pt;mso-wrap-distance-right:9.27pt;mso-wrap-distance-bottom:1.27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">
            <v:imagedata r:id="rId10" o:title=""/>
            <o:lock v:ext="edit" aspectratio="f"/>
          </v:shape>
        </w:pict>
      </w:r>
    </w:p>
    <w:p w:rsidR="009A1A75" w:rsidRDefault="009A1A75" w:rsidP="005D23C5">
      <w:pPr>
        <w:spacing w:after="0" w:line="240" w:lineRule="auto"/>
        <w:ind w:left="284" w:right="282" w:firstLine="567"/>
        <w:jc w:val="center"/>
        <w:rPr>
          <w:rFonts w:ascii="Times New Roman" w:hAnsi="Times New Roman"/>
          <w:sz w:val="28"/>
          <w:szCs w:val="28"/>
        </w:rPr>
      </w:pPr>
    </w:p>
    <w:p w:rsidR="009A1A75" w:rsidRDefault="009A1A75" w:rsidP="005D23C5">
      <w:pPr>
        <w:spacing w:after="0" w:line="240" w:lineRule="auto"/>
        <w:ind w:left="284" w:right="282" w:firstLine="567"/>
        <w:jc w:val="center"/>
        <w:rPr>
          <w:rFonts w:ascii="Times New Roman" w:hAnsi="Times New Roman"/>
          <w:sz w:val="28"/>
          <w:szCs w:val="28"/>
        </w:rPr>
      </w:pPr>
    </w:p>
    <w:p w:rsidR="009A1A75" w:rsidRDefault="009A1A75" w:rsidP="005D23C5">
      <w:pPr>
        <w:spacing w:after="0" w:line="240" w:lineRule="auto"/>
        <w:ind w:left="284" w:right="282" w:firstLine="567"/>
        <w:jc w:val="center"/>
        <w:rPr>
          <w:rFonts w:ascii="Times New Roman" w:hAnsi="Times New Roman"/>
          <w:sz w:val="28"/>
          <w:szCs w:val="28"/>
        </w:rPr>
      </w:pPr>
    </w:p>
    <w:p w:rsidR="009A1A75" w:rsidRDefault="009A1A75" w:rsidP="005D23C5">
      <w:pPr>
        <w:spacing w:after="0" w:line="240" w:lineRule="auto"/>
        <w:ind w:left="284" w:right="282" w:firstLine="567"/>
        <w:jc w:val="center"/>
        <w:rPr>
          <w:rFonts w:ascii="Times New Roman" w:hAnsi="Times New Roman"/>
          <w:sz w:val="28"/>
          <w:szCs w:val="28"/>
        </w:rPr>
      </w:pPr>
    </w:p>
    <w:p w:rsidR="009A1A75" w:rsidRDefault="009A1A75" w:rsidP="005D23C5">
      <w:pPr>
        <w:spacing w:after="0" w:line="240" w:lineRule="auto"/>
        <w:ind w:left="284" w:right="282" w:firstLine="567"/>
        <w:jc w:val="center"/>
        <w:rPr>
          <w:rFonts w:ascii="Times New Roman" w:hAnsi="Times New Roman"/>
          <w:sz w:val="28"/>
          <w:szCs w:val="28"/>
        </w:rPr>
      </w:pPr>
    </w:p>
    <w:p w:rsidR="009A1A75" w:rsidRDefault="009A1A75" w:rsidP="005D23C5">
      <w:pPr>
        <w:spacing w:after="0" w:line="240" w:lineRule="auto"/>
        <w:ind w:left="284" w:right="282" w:firstLine="567"/>
        <w:jc w:val="center"/>
        <w:rPr>
          <w:rFonts w:ascii="Times New Roman" w:hAnsi="Times New Roman"/>
          <w:sz w:val="28"/>
          <w:szCs w:val="28"/>
        </w:rPr>
      </w:pPr>
    </w:p>
    <w:p w:rsidR="009A1A75" w:rsidRDefault="009A1A75" w:rsidP="005D23C5">
      <w:pPr>
        <w:spacing w:after="0" w:line="240" w:lineRule="auto"/>
        <w:ind w:left="284" w:right="282" w:firstLine="567"/>
        <w:jc w:val="center"/>
        <w:rPr>
          <w:rFonts w:ascii="Times New Roman" w:hAnsi="Times New Roman"/>
          <w:sz w:val="28"/>
          <w:szCs w:val="28"/>
        </w:rPr>
      </w:pPr>
    </w:p>
    <w:p w:rsidR="009A1A75" w:rsidRDefault="009A1A75" w:rsidP="005D23C5">
      <w:pPr>
        <w:spacing w:after="0" w:line="240" w:lineRule="auto"/>
        <w:ind w:left="284" w:right="282" w:firstLine="567"/>
        <w:jc w:val="center"/>
        <w:rPr>
          <w:rFonts w:ascii="Times New Roman" w:hAnsi="Times New Roman"/>
          <w:sz w:val="28"/>
          <w:szCs w:val="28"/>
        </w:rPr>
      </w:pPr>
    </w:p>
    <w:p w:rsidR="009A1A75" w:rsidRDefault="009A1A75" w:rsidP="00F97B47">
      <w:pPr>
        <w:spacing w:after="0" w:line="240" w:lineRule="auto"/>
        <w:ind w:right="282"/>
        <w:rPr>
          <w:rFonts w:ascii="Times New Roman" w:hAnsi="Times New Roman"/>
          <w:sz w:val="28"/>
          <w:szCs w:val="28"/>
        </w:rPr>
      </w:pPr>
    </w:p>
    <w:p w:rsidR="009A1A75" w:rsidRDefault="009A1A75" w:rsidP="00F97B47">
      <w:pPr>
        <w:spacing w:after="0" w:line="240" w:lineRule="auto"/>
        <w:ind w:right="282"/>
        <w:rPr>
          <w:rFonts w:ascii="Times New Roman" w:hAnsi="Times New Roman"/>
          <w:sz w:val="28"/>
          <w:szCs w:val="28"/>
        </w:rPr>
      </w:pPr>
    </w:p>
    <w:p w:rsidR="009A1A75" w:rsidRDefault="009A1A75" w:rsidP="005D23C5">
      <w:pPr>
        <w:spacing w:after="0" w:line="240" w:lineRule="auto"/>
        <w:ind w:left="284" w:right="282" w:firstLine="567"/>
        <w:jc w:val="center"/>
        <w:rPr>
          <w:rFonts w:ascii="Times New Roman" w:hAnsi="Times New Roman"/>
          <w:sz w:val="28"/>
          <w:szCs w:val="28"/>
        </w:rPr>
      </w:pPr>
    </w:p>
    <w:p w:rsidR="009A1A75" w:rsidRPr="005D23C5" w:rsidRDefault="009A1A75" w:rsidP="005D23C5">
      <w:pPr>
        <w:spacing w:after="0" w:line="240" w:lineRule="auto"/>
        <w:ind w:left="284" w:right="282"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 Гусева Е.В. и дети группы № 8 желают вам хорошего настроения и счастливого Нового года!!!</w:t>
      </w:r>
    </w:p>
    <w:sectPr w:rsidR="009A1A75" w:rsidRPr="005D23C5" w:rsidSect="00871DE2">
      <w:pgSz w:w="11906" w:h="16838"/>
      <w:pgMar w:top="1134" w:right="850" w:bottom="1134" w:left="851" w:header="708" w:footer="708" w:gutter="0"/>
      <w:pgBorders w:offsetFrom="page">
        <w:top w:val="christmasTree" w:sz="14" w:space="24" w:color="auto"/>
        <w:left w:val="christmasTree" w:sz="14" w:space="24" w:color="auto"/>
        <w:bottom w:val="christmasTree" w:sz="14" w:space="24" w:color="auto"/>
        <w:right w:val="christmasTree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2677D"/>
    <w:rsid w:val="000C59FC"/>
    <w:rsid w:val="00277F0E"/>
    <w:rsid w:val="00292BAB"/>
    <w:rsid w:val="0035485A"/>
    <w:rsid w:val="003B5D78"/>
    <w:rsid w:val="004E2411"/>
    <w:rsid w:val="005D23C5"/>
    <w:rsid w:val="007903E5"/>
    <w:rsid w:val="00841F12"/>
    <w:rsid w:val="00871DE2"/>
    <w:rsid w:val="009163C4"/>
    <w:rsid w:val="00965E9B"/>
    <w:rsid w:val="009A1A75"/>
    <w:rsid w:val="009E4FB3"/>
    <w:rsid w:val="00A67A75"/>
    <w:rsid w:val="00AC2349"/>
    <w:rsid w:val="00B1795B"/>
    <w:rsid w:val="00C309AE"/>
    <w:rsid w:val="00C56229"/>
    <w:rsid w:val="00D2677D"/>
    <w:rsid w:val="00DC1CB6"/>
    <w:rsid w:val="00F004D2"/>
    <w:rsid w:val="00F76604"/>
    <w:rsid w:val="00F97B47"/>
    <w:rsid w:val="00FE1D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1D6C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77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77F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</Pages>
  <Words>277</Words>
  <Characters>1584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Мастер-класс «Новогодний декупаж»</dc:title>
  <dc:subject/>
  <dc:creator>Елена</dc:creator>
  <cp:keywords/>
  <dc:description/>
  <cp:lastModifiedBy>Н</cp:lastModifiedBy>
  <cp:revision>2</cp:revision>
  <dcterms:created xsi:type="dcterms:W3CDTF">2021-03-22T13:09:00Z</dcterms:created>
  <dcterms:modified xsi:type="dcterms:W3CDTF">2021-03-22T13:09:00Z</dcterms:modified>
</cp:coreProperties>
</file>