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A2A" w:rsidRPr="00CA1514" w:rsidRDefault="00C95A2A" w:rsidP="00CA1514">
      <w:pPr>
        <w:pStyle w:val="NoSpacing"/>
        <w:jc w:val="center"/>
        <w:rPr>
          <w:sz w:val="28"/>
          <w:szCs w:val="28"/>
        </w:rPr>
      </w:pPr>
      <w:r w:rsidRPr="00CA1514">
        <w:rPr>
          <w:sz w:val="28"/>
          <w:szCs w:val="28"/>
        </w:rPr>
        <w:t>Муниципальное автономное дошкольное образовательное учреждение                                                                          «Детский сад № 27»                                                                                                                                                города Воткинска Удмуртской Республики</w:t>
      </w:r>
    </w:p>
    <w:p w:rsidR="00C95A2A" w:rsidRPr="00CA1514" w:rsidRDefault="00C95A2A" w:rsidP="00CA1514">
      <w:pPr>
        <w:pStyle w:val="NoSpacing"/>
        <w:jc w:val="center"/>
        <w:rPr>
          <w:sz w:val="28"/>
          <w:szCs w:val="28"/>
        </w:rPr>
      </w:pPr>
    </w:p>
    <w:p w:rsidR="00C95A2A" w:rsidRPr="00CA1514" w:rsidRDefault="00C95A2A" w:rsidP="00CA1514">
      <w:pPr>
        <w:pStyle w:val="NoSpacing"/>
        <w:jc w:val="center"/>
        <w:rPr>
          <w:sz w:val="28"/>
          <w:szCs w:val="28"/>
        </w:rPr>
      </w:pPr>
    </w:p>
    <w:p w:rsidR="00C95A2A" w:rsidRPr="00CA1514" w:rsidRDefault="00C95A2A" w:rsidP="00CA1514">
      <w:pPr>
        <w:pStyle w:val="NoSpacing"/>
        <w:jc w:val="center"/>
        <w:rPr>
          <w:sz w:val="28"/>
          <w:szCs w:val="28"/>
        </w:rPr>
      </w:pPr>
    </w:p>
    <w:p w:rsidR="00C95A2A" w:rsidRPr="00CA1514" w:rsidRDefault="00C95A2A" w:rsidP="00CA1514">
      <w:pPr>
        <w:pStyle w:val="NoSpacing"/>
        <w:jc w:val="center"/>
        <w:rPr>
          <w:sz w:val="28"/>
          <w:szCs w:val="28"/>
        </w:rPr>
      </w:pPr>
    </w:p>
    <w:p w:rsidR="00C95A2A" w:rsidRPr="00C81149" w:rsidRDefault="00C95A2A" w:rsidP="00CA1514">
      <w:pPr>
        <w:spacing w:line="360" w:lineRule="auto"/>
        <w:jc w:val="center"/>
        <w:rPr>
          <w:spacing w:val="-2"/>
          <w:sz w:val="28"/>
          <w:szCs w:val="28"/>
        </w:rPr>
      </w:pPr>
    </w:p>
    <w:p w:rsidR="00C95A2A" w:rsidRPr="00C81149" w:rsidRDefault="00C95A2A" w:rsidP="00CA1514">
      <w:pPr>
        <w:spacing w:line="360" w:lineRule="auto"/>
        <w:jc w:val="center"/>
        <w:rPr>
          <w:spacing w:val="-2"/>
          <w:sz w:val="28"/>
          <w:szCs w:val="28"/>
        </w:rPr>
      </w:pPr>
    </w:p>
    <w:p w:rsidR="00C95A2A" w:rsidRPr="00C81149" w:rsidRDefault="00C95A2A" w:rsidP="00CA1514">
      <w:pPr>
        <w:spacing w:line="360" w:lineRule="auto"/>
        <w:jc w:val="center"/>
        <w:rPr>
          <w:spacing w:val="-2"/>
          <w:sz w:val="28"/>
          <w:szCs w:val="28"/>
        </w:rPr>
      </w:pPr>
    </w:p>
    <w:p w:rsidR="00C95A2A" w:rsidRPr="00C81149" w:rsidRDefault="00C95A2A" w:rsidP="00CA1514">
      <w:pPr>
        <w:spacing w:line="360" w:lineRule="auto"/>
        <w:jc w:val="center"/>
        <w:rPr>
          <w:spacing w:val="-2"/>
          <w:sz w:val="28"/>
          <w:szCs w:val="28"/>
        </w:rPr>
      </w:pPr>
    </w:p>
    <w:p w:rsidR="00C95A2A" w:rsidRPr="00CA1514" w:rsidRDefault="00C95A2A" w:rsidP="00CA1514">
      <w:pPr>
        <w:spacing w:line="360" w:lineRule="auto"/>
        <w:jc w:val="center"/>
        <w:rPr>
          <w:spacing w:val="-2"/>
          <w:sz w:val="48"/>
          <w:szCs w:val="48"/>
        </w:rPr>
      </w:pPr>
    </w:p>
    <w:p w:rsidR="00C95A2A" w:rsidRPr="00CA1514" w:rsidRDefault="00C95A2A" w:rsidP="00CA1514">
      <w:pPr>
        <w:spacing w:line="360" w:lineRule="auto"/>
        <w:jc w:val="center"/>
        <w:rPr>
          <w:b/>
          <w:sz w:val="48"/>
          <w:szCs w:val="48"/>
        </w:rPr>
      </w:pPr>
      <w:r w:rsidRPr="00CA1514">
        <w:rPr>
          <w:b/>
          <w:sz w:val="48"/>
          <w:szCs w:val="48"/>
        </w:rPr>
        <w:t>Обобщение</w:t>
      </w:r>
    </w:p>
    <w:p w:rsidR="00C95A2A" w:rsidRPr="00CA1514" w:rsidRDefault="00C95A2A" w:rsidP="00CA1514">
      <w:pPr>
        <w:spacing w:line="360" w:lineRule="auto"/>
        <w:jc w:val="center"/>
        <w:rPr>
          <w:b/>
          <w:sz w:val="48"/>
          <w:szCs w:val="48"/>
        </w:rPr>
      </w:pPr>
      <w:r w:rsidRPr="00CA1514">
        <w:rPr>
          <w:b/>
          <w:sz w:val="48"/>
          <w:szCs w:val="48"/>
        </w:rPr>
        <w:t xml:space="preserve"> педагогического опыта</w:t>
      </w:r>
    </w:p>
    <w:p w:rsidR="00C95A2A" w:rsidRPr="00CA1514" w:rsidRDefault="00C95A2A" w:rsidP="00CA1514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детского сада</w:t>
      </w:r>
      <w:bookmarkStart w:id="0" w:name="_GoBack"/>
      <w:bookmarkEnd w:id="0"/>
      <w:r w:rsidRPr="00CA1514">
        <w:rPr>
          <w:b/>
          <w:sz w:val="48"/>
          <w:szCs w:val="48"/>
        </w:rPr>
        <w:t xml:space="preserve"> по теме:</w:t>
      </w:r>
    </w:p>
    <w:p w:rsidR="00C95A2A" w:rsidRPr="00CA1514" w:rsidRDefault="00C95A2A" w:rsidP="00CA1514">
      <w:pPr>
        <w:spacing w:line="360" w:lineRule="auto"/>
        <w:jc w:val="center"/>
        <w:rPr>
          <w:b/>
          <w:sz w:val="48"/>
          <w:szCs w:val="48"/>
        </w:rPr>
      </w:pPr>
      <w:r w:rsidRPr="00CA1514">
        <w:rPr>
          <w:b/>
          <w:sz w:val="48"/>
          <w:szCs w:val="48"/>
        </w:rPr>
        <w:t>«ГТО – движение к новой жизни»</w:t>
      </w:r>
    </w:p>
    <w:p w:rsidR="00C95A2A" w:rsidRDefault="00C95A2A" w:rsidP="00CA1514">
      <w:pPr>
        <w:spacing w:line="360" w:lineRule="auto"/>
        <w:jc w:val="center"/>
        <w:rPr>
          <w:b/>
          <w:sz w:val="48"/>
          <w:szCs w:val="48"/>
        </w:rPr>
      </w:pPr>
    </w:p>
    <w:p w:rsidR="00C95A2A" w:rsidRDefault="00C95A2A" w:rsidP="00CA1514">
      <w:pPr>
        <w:spacing w:line="360" w:lineRule="auto"/>
        <w:jc w:val="center"/>
        <w:rPr>
          <w:b/>
          <w:sz w:val="48"/>
          <w:szCs w:val="48"/>
        </w:rPr>
      </w:pPr>
    </w:p>
    <w:p w:rsidR="00C95A2A" w:rsidRDefault="00C95A2A" w:rsidP="00CA1514">
      <w:pPr>
        <w:spacing w:line="360" w:lineRule="auto"/>
        <w:jc w:val="center"/>
        <w:rPr>
          <w:b/>
          <w:sz w:val="48"/>
          <w:szCs w:val="48"/>
        </w:rPr>
      </w:pPr>
    </w:p>
    <w:p w:rsidR="00C95A2A" w:rsidRDefault="00C95A2A" w:rsidP="00CA1514">
      <w:pPr>
        <w:spacing w:line="360" w:lineRule="auto"/>
        <w:jc w:val="center"/>
        <w:rPr>
          <w:b/>
          <w:sz w:val="48"/>
          <w:szCs w:val="48"/>
        </w:rPr>
      </w:pPr>
    </w:p>
    <w:p w:rsidR="00C95A2A" w:rsidRDefault="00C95A2A" w:rsidP="00CA1514">
      <w:pPr>
        <w:spacing w:line="360" w:lineRule="auto"/>
        <w:jc w:val="center"/>
        <w:rPr>
          <w:b/>
          <w:sz w:val="48"/>
          <w:szCs w:val="48"/>
        </w:rPr>
      </w:pPr>
    </w:p>
    <w:p w:rsidR="00C95A2A" w:rsidRPr="00CA1514" w:rsidRDefault="00C95A2A" w:rsidP="00CA1514">
      <w:pPr>
        <w:spacing w:line="360" w:lineRule="auto"/>
        <w:jc w:val="right"/>
        <w:rPr>
          <w:sz w:val="32"/>
          <w:szCs w:val="32"/>
        </w:rPr>
      </w:pPr>
      <w:r w:rsidRPr="00CA1514">
        <w:rPr>
          <w:sz w:val="32"/>
          <w:szCs w:val="32"/>
        </w:rPr>
        <w:t>Автор: Первушина Татьяна Владимировна,</w:t>
      </w:r>
    </w:p>
    <w:p w:rsidR="00C95A2A" w:rsidRPr="00CA1514" w:rsidRDefault="00C95A2A" w:rsidP="00CA1514">
      <w:pPr>
        <w:spacing w:line="36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и</w:t>
      </w:r>
      <w:r w:rsidRPr="00CA1514">
        <w:rPr>
          <w:sz w:val="32"/>
          <w:szCs w:val="32"/>
        </w:rPr>
        <w:t>нструктор по ФК</w:t>
      </w:r>
    </w:p>
    <w:p w:rsidR="00C95A2A" w:rsidRPr="00C81149" w:rsidRDefault="00C95A2A" w:rsidP="00CA1514">
      <w:pPr>
        <w:spacing w:line="360" w:lineRule="auto"/>
        <w:jc w:val="center"/>
        <w:rPr>
          <w:b/>
          <w:sz w:val="28"/>
          <w:szCs w:val="28"/>
        </w:rPr>
      </w:pPr>
    </w:p>
    <w:p w:rsidR="00C95A2A" w:rsidRPr="00C81149" w:rsidRDefault="00C95A2A" w:rsidP="00CA1514">
      <w:pPr>
        <w:spacing w:line="360" w:lineRule="auto"/>
        <w:jc w:val="center"/>
        <w:rPr>
          <w:b/>
          <w:sz w:val="28"/>
          <w:szCs w:val="28"/>
        </w:rPr>
      </w:pPr>
    </w:p>
    <w:p w:rsidR="00C95A2A" w:rsidRPr="00C81149" w:rsidRDefault="00C95A2A" w:rsidP="00EA30F7">
      <w:pPr>
        <w:spacing w:line="360" w:lineRule="auto"/>
        <w:jc w:val="center"/>
        <w:rPr>
          <w:spacing w:val="-2"/>
          <w:sz w:val="28"/>
          <w:szCs w:val="28"/>
        </w:rPr>
      </w:pPr>
    </w:p>
    <w:p w:rsidR="00C95A2A" w:rsidRDefault="00C95A2A" w:rsidP="00EA30F7">
      <w:pPr>
        <w:shd w:val="clear" w:color="auto" w:fill="FFFFFF"/>
        <w:spacing w:line="360" w:lineRule="auto"/>
        <w:rPr>
          <w:rStyle w:val="1"/>
          <w:sz w:val="28"/>
          <w:szCs w:val="28"/>
        </w:rPr>
      </w:pPr>
      <w:r w:rsidRPr="00C81149">
        <w:rPr>
          <w:rStyle w:val="1"/>
          <w:sz w:val="28"/>
          <w:szCs w:val="28"/>
        </w:rPr>
        <w:t xml:space="preserve">   </w:t>
      </w:r>
    </w:p>
    <w:p w:rsidR="00C95A2A" w:rsidRPr="00C81149" w:rsidRDefault="00C95A2A" w:rsidP="00EA30F7">
      <w:pPr>
        <w:shd w:val="clear" w:color="auto" w:fill="FFFFFF"/>
        <w:spacing w:line="360" w:lineRule="auto"/>
        <w:rPr>
          <w:sz w:val="28"/>
          <w:szCs w:val="28"/>
        </w:rPr>
      </w:pPr>
    </w:p>
    <w:p w:rsidR="00C95A2A" w:rsidRPr="00491E18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81149">
        <w:rPr>
          <w:sz w:val="28"/>
          <w:szCs w:val="28"/>
        </w:rPr>
        <w:tab/>
        <w:t xml:space="preserve"> Во времена Советского союза в нашей стране существовала программа физкультурной подготовки под названием «Готов к труду и обороне», или ГТО.Комплекс ГТО был направлен на физическое развитие и укрепления здоровья граждан и был призван способствовать развитию массового физкультурного движения. </w:t>
      </w:r>
    </w:p>
    <w:p w:rsidR="00C95A2A" w:rsidRPr="00491E18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C81149">
        <w:rPr>
          <w:sz w:val="28"/>
          <w:szCs w:val="28"/>
        </w:rPr>
        <w:t>В перестроечное время комплекс был предан забвению, что способствовало повышению заболеваемости и ослаблению здоровья граждан.</w:t>
      </w:r>
    </w:p>
    <w:p w:rsidR="00C95A2A" w:rsidRPr="00491E18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C81149">
        <w:rPr>
          <w:sz w:val="28"/>
          <w:szCs w:val="28"/>
        </w:rPr>
        <w:t>Для решения этих проблем</w:t>
      </w:r>
      <w:r>
        <w:rPr>
          <w:sz w:val="28"/>
          <w:szCs w:val="28"/>
        </w:rPr>
        <w:t xml:space="preserve"> Владимир Путин </w:t>
      </w:r>
      <w:r w:rsidRPr="00C81149">
        <w:rPr>
          <w:sz w:val="28"/>
          <w:szCs w:val="28"/>
        </w:rPr>
        <w:t xml:space="preserve"> предложил воссоздать систему ГТО в новом формате с современными нормативами. Обновленная расшифровка ГТО звучит как: «Горжусь тобой, Отечество!» </w:t>
      </w:r>
    </w:p>
    <w:p w:rsidR="00C95A2A" w:rsidRPr="00C81149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1149">
        <w:rPr>
          <w:sz w:val="28"/>
          <w:szCs w:val="28"/>
        </w:rPr>
        <w:tab/>
        <w:t>Новый комплекс предусматривает участие в нём детей от 6 лет. Под эту категорию попадают воспитанники подготовительных групп детских садов.Наш детский сад пришел к теме ГТО не случайно, этому предшествовал ряд проблем, с которыми мы столкнулись при открытии детского сада</w:t>
      </w:r>
      <w:r>
        <w:rPr>
          <w:sz w:val="28"/>
          <w:szCs w:val="28"/>
        </w:rPr>
        <w:t xml:space="preserve"> и которые натолкнули нас на работу в этом направлении</w:t>
      </w:r>
      <w:r w:rsidRPr="00C81149">
        <w:rPr>
          <w:sz w:val="28"/>
          <w:szCs w:val="28"/>
        </w:rPr>
        <w:t>.</w:t>
      </w:r>
    </w:p>
    <w:p w:rsidR="00C95A2A" w:rsidRPr="00491E18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C81149">
        <w:rPr>
          <w:sz w:val="28"/>
          <w:szCs w:val="28"/>
        </w:rPr>
        <w:t xml:space="preserve">Адаптационный период всех воспитанников выпал на зимний период, что негативно сказалось на заболеваемости детей.Высокие показатели заболеваемости, отсутствие детей с первой группой здоровья, обилие детей с хроническими заболеваниями. 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81149">
        <w:rPr>
          <w:sz w:val="28"/>
          <w:szCs w:val="28"/>
        </w:rPr>
        <w:t xml:space="preserve">При поиске путей решений была создана творческая группа из числа педагогов, медицинских работников и родителей, которая изучала научно-методическую, физкультурно-оздоровительную литературу. </w:t>
      </w:r>
    </w:p>
    <w:p w:rsidR="00C95A2A" w:rsidRPr="00491E18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b/>
          <w:color w:val="000000"/>
          <w:szCs w:val="20"/>
          <w:shd w:val="clear" w:color="auto" w:fill="EDF0F5"/>
        </w:rPr>
      </w:pPr>
      <w:r w:rsidRPr="00C81149">
        <w:rPr>
          <w:sz w:val="28"/>
          <w:szCs w:val="28"/>
        </w:rPr>
        <w:t>Новые формы, инновационные подходы  - все это было сконцентрировано на образовательной области «Физическое развитие»</w:t>
      </w:r>
      <w:r>
        <w:rPr>
          <w:sz w:val="28"/>
          <w:szCs w:val="28"/>
        </w:rPr>
        <w:t>.</w:t>
      </w:r>
    </w:p>
    <w:p w:rsidR="00C95A2A" w:rsidRPr="00C81149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B43D3">
        <w:rPr>
          <w:sz w:val="28"/>
          <w:szCs w:val="28"/>
        </w:rPr>
        <w:t>Следующ</w:t>
      </w:r>
      <w:r>
        <w:rPr>
          <w:sz w:val="28"/>
          <w:szCs w:val="28"/>
        </w:rPr>
        <w:t>имэ</w:t>
      </w:r>
      <w:r w:rsidRPr="00DB43D3"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 w:rsidRPr="00DB43D3">
        <w:rPr>
          <w:sz w:val="28"/>
          <w:szCs w:val="28"/>
        </w:rPr>
        <w:t>пом был подбор форм</w:t>
      </w:r>
      <w:r>
        <w:rPr>
          <w:sz w:val="28"/>
          <w:szCs w:val="28"/>
        </w:rPr>
        <w:t xml:space="preserve">, </w:t>
      </w:r>
      <w:r w:rsidRPr="00DB43D3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 xml:space="preserve">я и </w:t>
      </w:r>
      <w:r w:rsidRPr="00DB43D3">
        <w:rPr>
          <w:sz w:val="28"/>
          <w:szCs w:val="28"/>
        </w:rPr>
        <w:t xml:space="preserve"> разработка педагогической стратегии</w:t>
      </w:r>
      <w:r>
        <w:rPr>
          <w:sz w:val="28"/>
          <w:szCs w:val="28"/>
        </w:rPr>
        <w:t>,</w:t>
      </w:r>
      <w:r w:rsidRPr="00DB43D3">
        <w:rPr>
          <w:sz w:val="28"/>
          <w:szCs w:val="28"/>
        </w:rPr>
        <w:t xml:space="preserve"> то есть наполнение педагогической деятельности кон</w:t>
      </w:r>
      <w:r>
        <w:rPr>
          <w:sz w:val="28"/>
          <w:szCs w:val="28"/>
        </w:rPr>
        <w:t xml:space="preserve">кретным материалом, выстраивание </w:t>
      </w:r>
      <w:r w:rsidRPr="00DB43D3">
        <w:rPr>
          <w:sz w:val="28"/>
          <w:szCs w:val="28"/>
        </w:rPr>
        <w:t xml:space="preserve">отдельных элементов </w:t>
      </w:r>
      <w:r>
        <w:rPr>
          <w:sz w:val="28"/>
          <w:szCs w:val="28"/>
        </w:rPr>
        <w:t xml:space="preserve">в </w:t>
      </w:r>
      <w:r w:rsidRPr="00DB43D3">
        <w:rPr>
          <w:sz w:val="28"/>
          <w:szCs w:val="28"/>
        </w:rPr>
        <w:t>чёткую, логическую целенаправленн</w:t>
      </w:r>
      <w:r>
        <w:rPr>
          <w:sz w:val="28"/>
          <w:szCs w:val="28"/>
        </w:rPr>
        <w:t xml:space="preserve">ую систему. 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E4899">
        <w:rPr>
          <w:sz w:val="28"/>
          <w:szCs w:val="28"/>
        </w:rPr>
        <w:t xml:space="preserve">Ребёнок жаждет движений, игры, открытий и сказки. Все эти потребности мы готовы удовлетворить </w:t>
      </w:r>
      <w:r>
        <w:rPr>
          <w:sz w:val="28"/>
          <w:szCs w:val="28"/>
        </w:rPr>
        <w:t>в сказочных играх-</w:t>
      </w:r>
      <w:r w:rsidRPr="003E4899">
        <w:rPr>
          <w:sz w:val="28"/>
          <w:szCs w:val="28"/>
        </w:rPr>
        <w:t>путешествия</w:t>
      </w:r>
      <w:r>
        <w:rPr>
          <w:sz w:val="28"/>
          <w:szCs w:val="28"/>
        </w:rPr>
        <w:t>х</w:t>
      </w:r>
      <w:r w:rsidRPr="003E4899">
        <w:rPr>
          <w:sz w:val="28"/>
          <w:szCs w:val="28"/>
        </w:rPr>
        <w:t xml:space="preserve">, которые являются стержнем </w:t>
      </w:r>
      <w:r>
        <w:rPr>
          <w:sz w:val="28"/>
          <w:szCs w:val="28"/>
        </w:rPr>
        <w:t xml:space="preserve">двигательного процесса. 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Сказочные игры-</w:t>
      </w:r>
      <w:r w:rsidRPr="003E4899">
        <w:rPr>
          <w:sz w:val="28"/>
          <w:szCs w:val="28"/>
        </w:rPr>
        <w:t>путешествия соответств</w:t>
      </w:r>
      <w:r>
        <w:rPr>
          <w:sz w:val="28"/>
          <w:szCs w:val="28"/>
        </w:rPr>
        <w:t>уют</w:t>
      </w:r>
      <w:r w:rsidRPr="003E4899">
        <w:rPr>
          <w:sz w:val="28"/>
          <w:szCs w:val="28"/>
        </w:rPr>
        <w:t xml:space="preserve"> утверждени</w:t>
      </w:r>
      <w:r>
        <w:rPr>
          <w:sz w:val="28"/>
          <w:szCs w:val="28"/>
        </w:rPr>
        <w:t>я</w:t>
      </w:r>
      <w:r w:rsidRPr="003E4899">
        <w:rPr>
          <w:sz w:val="28"/>
          <w:szCs w:val="28"/>
        </w:rPr>
        <w:t>м о двигательной памяти</w:t>
      </w:r>
      <w:r>
        <w:rPr>
          <w:sz w:val="28"/>
          <w:szCs w:val="28"/>
        </w:rPr>
        <w:t>,</w:t>
      </w:r>
      <w:r w:rsidRPr="003E4899">
        <w:rPr>
          <w:sz w:val="28"/>
          <w:szCs w:val="28"/>
        </w:rPr>
        <w:t xml:space="preserve"> о соединени</w:t>
      </w:r>
      <w:r>
        <w:rPr>
          <w:sz w:val="28"/>
          <w:szCs w:val="28"/>
        </w:rPr>
        <w:t>и</w:t>
      </w:r>
      <w:r w:rsidRPr="003E4899">
        <w:rPr>
          <w:sz w:val="28"/>
          <w:szCs w:val="28"/>
        </w:rPr>
        <w:t xml:space="preserve"> моторн</w:t>
      </w:r>
      <w:r>
        <w:rPr>
          <w:sz w:val="28"/>
          <w:szCs w:val="28"/>
        </w:rPr>
        <w:t>ой</w:t>
      </w:r>
      <w:r w:rsidRPr="003E4899">
        <w:rPr>
          <w:sz w:val="28"/>
          <w:szCs w:val="28"/>
        </w:rPr>
        <w:t>, умственной и практической деятельности</w:t>
      </w:r>
      <w:r>
        <w:rPr>
          <w:sz w:val="28"/>
          <w:szCs w:val="28"/>
        </w:rPr>
        <w:t>,о</w:t>
      </w:r>
      <w:r w:rsidRPr="003E4899">
        <w:rPr>
          <w:sz w:val="28"/>
          <w:szCs w:val="28"/>
        </w:rPr>
        <w:t xml:space="preserve"> познание ребёнк</w:t>
      </w:r>
      <w:r>
        <w:rPr>
          <w:sz w:val="28"/>
          <w:szCs w:val="28"/>
        </w:rPr>
        <w:t>ом</w:t>
      </w:r>
      <w:r w:rsidRPr="003E4899">
        <w:rPr>
          <w:sz w:val="28"/>
          <w:szCs w:val="28"/>
        </w:rPr>
        <w:t xml:space="preserve"> мира как систем</w:t>
      </w:r>
      <w:r>
        <w:rPr>
          <w:sz w:val="28"/>
          <w:szCs w:val="28"/>
        </w:rPr>
        <w:t>ы</w:t>
      </w:r>
      <w:r w:rsidRPr="003E4899">
        <w:rPr>
          <w:sz w:val="28"/>
          <w:szCs w:val="28"/>
        </w:rPr>
        <w:t xml:space="preserve"> через </w:t>
      </w:r>
      <w:r>
        <w:rPr>
          <w:sz w:val="28"/>
          <w:szCs w:val="28"/>
        </w:rPr>
        <w:t>физическую активность. Именно виграх-</w:t>
      </w:r>
      <w:r w:rsidRPr="003E4899">
        <w:rPr>
          <w:sz w:val="28"/>
          <w:szCs w:val="28"/>
        </w:rPr>
        <w:t>путешествия</w:t>
      </w:r>
      <w:r>
        <w:rPr>
          <w:sz w:val="28"/>
          <w:szCs w:val="28"/>
        </w:rPr>
        <w:t>х</w:t>
      </w:r>
      <w:r w:rsidRPr="003E4899">
        <w:rPr>
          <w:sz w:val="28"/>
          <w:szCs w:val="28"/>
        </w:rPr>
        <w:t xml:space="preserve">, через тематическое погружение во времени и пространстве, у каждого ребёнка появляется возможность реализовать себя </w:t>
      </w:r>
      <w:r>
        <w:rPr>
          <w:sz w:val="28"/>
          <w:szCs w:val="28"/>
        </w:rPr>
        <w:t xml:space="preserve">и </w:t>
      </w:r>
      <w:r w:rsidRPr="003E4899">
        <w:rPr>
          <w:sz w:val="28"/>
          <w:szCs w:val="28"/>
        </w:rPr>
        <w:t xml:space="preserve">утвердиться в коллективе. 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E4899">
        <w:rPr>
          <w:sz w:val="28"/>
          <w:szCs w:val="28"/>
        </w:rPr>
        <w:t>Познание мира в движении</w:t>
      </w:r>
      <w:r>
        <w:rPr>
          <w:sz w:val="28"/>
          <w:szCs w:val="28"/>
        </w:rPr>
        <w:t>,</w:t>
      </w:r>
      <w:r w:rsidRPr="003E4899">
        <w:rPr>
          <w:sz w:val="28"/>
          <w:szCs w:val="28"/>
        </w:rPr>
        <w:t xml:space="preserve"> в поиске</w:t>
      </w:r>
      <w:r>
        <w:rPr>
          <w:sz w:val="28"/>
          <w:szCs w:val="28"/>
        </w:rPr>
        <w:t>,</w:t>
      </w:r>
      <w:r w:rsidRPr="003E4899">
        <w:rPr>
          <w:sz w:val="28"/>
          <w:szCs w:val="28"/>
        </w:rPr>
        <w:t xml:space="preserve"> в </w:t>
      </w:r>
      <w:r>
        <w:rPr>
          <w:sz w:val="28"/>
          <w:szCs w:val="28"/>
        </w:rPr>
        <w:t>ф</w:t>
      </w:r>
      <w:r w:rsidRPr="003E4899">
        <w:rPr>
          <w:sz w:val="28"/>
          <w:szCs w:val="28"/>
        </w:rPr>
        <w:t>изической и практической деятельности, в непосредственном эмоциональном общении равных партнёр</w:t>
      </w:r>
      <w:r>
        <w:rPr>
          <w:sz w:val="28"/>
          <w:szCs w:val="28"/>
        </w:rPr>
        <w:t>ов - вот что такое сказочные игры-</w:t>
      </w:r>
      <w:r w:rsidRPr="003E4899">
        <w:rPr>
          <w:sz w:val="28"/>
          <w:szCs w:val="28"/>
        </w:rPr>
        <w:t>путешестви</w:t>
      </w:r>
      <w:r>
        <w:rPr>
          <w:sz w:val="28"/>
          <w:szCs w:val="28"/>
        </w:rPr>
        <w:t>я</w:t>
      </w:r>
      <w:r w:rsidRPr="003E4899">
        <w:rPr>
          <w:sz w:val="28"/>
          <w:szCs w:val="28"/>
        </w:rPr>
        <w:t xml:space="preserve">. Фантазия детей </w:t>
      </w:r>
      <w:r>
        <w:rPr>
          <w:sz w:val="28"/>
          <w:szCs w:val="28"/>
        </w:rPr>
        <w:t xml:space="preserve">и </w:t>
      </w:r>
      <w:r w:rsidRPr="003E4899">
        <w:rPr>
          <w:sz w:val="28"/>
          <w:szCs w:val="28"/>
        </w:rPr>
        <w:t xml:space="preserve">педагога определяет их маршруты. Аналитический подход помогает продумать их содержание, подготовиться к различным неожиданностям. Коллективное сотрудничество детей в ходе игры преодолевает препятствия </w:t>
      </w:r>
      <w:r>
        <w:rPr>
          <w:sz w:val="28"/>
          <w:szCs w:val="28"/>
        </w:rPr>
        <w:t xml:space="preserve">и </w:t>
      </w:r>
      <w:r w:rsidRPr="003E4899">
        <w:rPr>
          <w:sz w:val="28"/>
          <w:szCs w:val="28"/>
        </w:rPr>
        <w:t>трудности</w:t>
      </w:r>
      <w:r>
        <w:rPr>
          <w:sz w:val="28"/>
          <w:szCs w:val="28"/>
        </w:rPr>
        <w:t>, а также решает задачи физического развития дошкольника</w:t>
      </w:r>
      <w:r w:rsidRPr="003E4899">
        <w:rPr>
          <w:sz w:val="28"/>
          <w:szCs w:val="28"/>
        </w:rPr>
        <w:t>.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эти идеи легли в основу долгосрочного  проекта </w:t>
      </w:r>
      <w:r w:rsidRPr="00C81149">
        <w:rPr>
          <w:sz w:val="28"/>
          <w:szCs w:val="28"/>
        </w:rPr>
        <w:t xml:space="preserve"> «Здоровый малыш», который </w:t>
      </w:r>
      <w:r>
        <w:rPr>
          <w:sz w:val="28"/>
          <w:szCs w:val="28"/>
        </w:rPr>
        <w:t xml:space="preserve">реализовывался все это время. 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Проводили следующие игры –путешествия:  </w:t>
      </w: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s1026" type="#_x0000_t75" style="position:absolute;margin-left:298.7pt;margin-top:20.6pt;width:175.75pt;height:234.5pt;z-index:-251663872;visibility:visible">
            <v:imagedata r:id="rId6" o:title=""/>
          </v:shape>
        </w:pict>
      </w:r>
      <w:r>
        <w:rPr>
          <w:noProof/>
        </w:rPr>
        <w:pict>
          <v:shape id="Рисунок 18" o:spid="_x0000_s1027" type="#_x0000_t75" style="position:absolute;margin-left:-6.6pt;margin-top:20.6pt;width:236.25pt;height:234.3pt;z-index:-251662848;visibility:visible">
            <v:imagedata r:id="rId7" o:title=""/>
          </v:shape>
        </w:pict>
      </w:r>
      <w:r>
        <w:rPr>
          <w:sz w:val="28"/>
          <w:szCs w:val="28"/>
        </w:rPr>
        <w:t xml:space="preserve">         «В гости  к зайчику»                                       «Мы едем, едем, едем»</w:t>
      </w: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  <w:r>
        <w:rPr>
          <w:noProof/>
        </w:rPr>
        <w:pict>
          <v:shape id="Рисунок 19" o:spid="_x0000_s1028" type="#_x0000_t75" style="position:absolute;margin-left:276.3pt;margin-top:20.85pt;width:239.1pt;height:179.25pt;z-index:-251661824;visibility:visible">
            <v:imagedata r:id="rId8" o:title=""/>
          </v:shape>
        </w:pict>
      </w:r>
      <w:r>
        <w:rPr>
          <w:sz w:val="28"/>
          <w:szCs w:val="28"/>
        </w:rPr>
        <w:t>«На пиратском острове»«Масленичные забавы»</w:t>
      </w: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  <w:r>
        <w:rPr>
          <w:noProof/>
        </w:rPr>
        <w:pict>
          <v:shape id="Рисунок 20" o:spid="_x0000_s1029" type="#_x0000_t75" style="position:absolute;margin-left:-18.55pt;margin-top:3pt;width:239.1pt;height:179.25pt;z-index:-251656704;visibility:visible">
            <v:imagedata r:id="rId9" o:title=""/>
          </v:shape>
        </w:pict>
      </w: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  <w:r>
        <w:rPr>
          <w:noProof/>
        </w:rPr>
        <w:pict>
          <v:shape id="Рисунок 21" o:spid="_x0000_s1030" type="#_x0000_t75" style="position:absolute;margin-left:2.45pt;margin-top:20.45pt;width:247.1pt;height:185.25pt;z-index:-251659776;visibility:visible">
            <v:imagedata r:id="rId10" o:title=""/>
          </v:shape>
        </w:pict>
      </w:r>
      <w:r w:rsidRPr="00CA1514">
        <w:rPr>
          <w:sz w:val="28"/>
          <w:szCs w:val="28"/>
        </w:rPr>
        <w:t>«Проделки Ло</w:t>
      </w:r>
      <w:r>
        <w:rPr>
          <w:sz w:val="28"/>
          <w:szCs w:val="28"/>
        </w:rPr>
        <w:t>пшоПедуня» «К народным традициям и играм»</w:t>
      </w: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  <w:r>
        <w:rPr>
          <w:noProof/>
        </w:rPr>
        <w:pict>
          <v:shape id="Рисунок 22" o:spid="_x0000_s1031" type="#_x0000_t75" style="position:absolute;margin-left:268.7pt;margin-top:1.8pt;width:247.1pt;height:185.25pt;z-index:-251660800;visibility:visible">
            <v:imagedata r:id="rId11" o:title=""/>
          </v:shape>
        </w:pict>
      </w: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Pr="00723D84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  <w:r>
        <w:rPr>
          <w:noProof/>
        </w:rPr>
        <w:pict>
          <v:shape id="Рисунок 24" o:spid="_x0000_s1032" type="#_x0000_t75" style="position:absolute;margin-left:21.95pt;margin-top:19.1pt;width:181.5pt;height:198pt;z-index:-251657728;visibility:visible">
            <v:imagedata r:id="rId12" o:title="" croptop="11647f" cropbottom="8253f" cropleft="4354f" cropright="6050f"/>
          </v:shape>
        </w:pict>
      </w:r>
      <w:r>
        <w:rPr>
          <w:noProof/>
        </w:rPr>
        <w:pict>
          <v:shape id="Рисунок 23" o:spid="_x0000_s1033" type="#_x0000_t75" style="position:absolute;margin-left:276.5pt;margin-top:19.1pt;width:259.15pt;height:194.25pt;z-index:-251658752;visibility:visible">
            <v:imagedata r:id="rId13" o:title=""/>
          </v:shape>
        </w:pict>
      </w:r>
      <w:r w:rsidRPr="00CA1514">
        <w:rPr>
          <w:sz w:val="28"/>
          <w:szCs w:val="28"/>
        </w:rPr>
        <w:t>«</w:t>
      </w:r>
      <w:r>
        <w:rPr>
          <w:sz w:val="28"/>
          <w:szCs w:val="28"/>
        </w:rPr>
        <w:t>Путешествие на зелёную планету»</w:t>
      </w:r>
      <w:r w:rsidRPr="00CA1514">
        <w:rPr>
          <w:sz w:val="28"/>
          <w:szCs w:val="28"/>
        </w:rPr>
        <w:t>«По морям, по волнам</w:t>
      </w:r>
      <w:r>
        <w:rPr>
          <w:b/>
          <w:sz w:val="28"/>
          <w:szCs w:val="28"/>
        </w:rPr>
        <w:t>»</w:t>
      </w: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8F7EA0">
      <w:pPr>
        <w:pStyle w:val="NoSpacing"/>
        <w:spacing w:line="360" w:lineRule="auto"/>
        <w:rPr>
          <w:sz w:val="28"/>
          <w:szCs w:val="28"/>
        </w:rPr>
      </w:pPr>
    </w:p>
    <w:p w:rsidR="00C95A2A" w:rsidRDefault="00C95A2A" w:rsidP="00E46BA1">
      <w:pPr>
        <w:pStyle w:val="NoSpacing"/>
        <w:spacing w:line="360" w:lineRule="auto"/>
        <w:rPr>
          <w:sz w:val="28"/>
          <w:szCs w:val="28"/>
        </w:rPr>
      </w:pPr>
      <w:r>
        <w:rPr>
          <w:noProof/>
        </w:rPr>
        <w:pict>
          <v:shape id="Рисунок 12" o:spid="_x0000_s1034" type="#_x0000_t75" style="position:absolute;margin-left:240.95pt;margin-top:19.65pt;width:270.2pt;height:202.5pt;z-index:-251655680;visibility:visible">
            <v:imagedata r:id="rId14" o:title=""/>
          </v:shape>
        </w:pict>
      </w:r>
      <w:r>
        <w:rPr>
          <w:noProof/>
        </w:rPr>
        <w:pict>
          <v:shape id="Рисунок 7" o:spid="_x0000_s1035" type="#_x0000_t75" style="position:absolute;margin-left:-26.05pt;margin-top:19.65pt;width:244.95pt;height:202.5pt;z-index:-251654656;visibility:visible">
            <v:imagedata r:id="rId15" o:title=""/>
          </v:shape>
        </w:pict>
      </w:r>
      <w:r>
        <w:rPr>
          <w:sz w:val="28"/>
          <w:szCs w:val="28"/>
        </w:rPr>
        <w:t xml:space="preserve">«Мы едем в цирк»                                        </w:t>
      </w:r>
      <w:r w:rsidRPr="00CA1514">
        <w:rPr>
          <w:sz w:val="28"/>
          <w:szCs w:val="28"/>
        </w:rPr>
        <w:t>«Путешествие в страну здоро</w:t>
      </w:r>
      <w:r>
        <w:rPr>
          <w:sz w:val="28"/>
          <w:szCs w:val="28"/>
        </w:rPr>
        <w:t>вячков»</w:t>
      </w: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E46BA1">
      <w:pPr>
        <w:pStyle w:val="NoSpacing"/>
        <w:spacing w:line="360" w:lineRule="auto"/>
        <w:jc w:val="center"/>
        <w:rPr>
          <w:b/>
          <w:sz w:val="28"/>
          <w:szCs w:val="28"/>
        </w:rPr>
      </w:pPr>
    </w:p>
    <w:p w:rsidR="00C95A2A" w:rsidRDefault="00C95A2A" w:rsidP="00E46BA1">
      <w:pPr>
        <w:pStyle w:val="NoSpacing"/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4" o:spid="_x0000_s1036" type="#_x0000_t75" style="position:absolute;left:0;text-align:left;margin-left:29.4pt;margin-top:21.75pt;width:441.75pt;height:331.1pt;z-index:-251653632;visibility:visible">
            <v:imagedata r:id="rId16" o:title=""/>
          </v:shape>
        </w:pict>
      </w:r>
      <w:r w:rsidRPr="00CA1514">
        <w:rPr>
          <w:sz w:val="28"/>
          <w:szCs w:val="28"/>
        </w:rPr>
        <w:t>«На веселье - к клоунам»</w:t>
      </w: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Pr="00CA1514" w:rsidRDefault="00C95A2A" w:rsidP="00723D84">
      <w:pPr>
        <w:pStyle w:val="NoSpacing"/>
        <w:spacing w:line="360" w:lineRule="auto"/>
        <w:rPr>
          <w:b/>
          <w:sz w:val="28"/>
          <w:szCs w:val="28"/>
        </w:rPr>
      </w:pPr>
    </w:p>
    <w:p w:rsidR="00C95A2A" w:rsidRDefault="00C95A2A" w:rsidP="008F7E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95A2A" w:rsidRDefault="00C95A2A" w:rsidP="008F7E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Прошли годы, и наши дети выросли и проект «Здоровый малыш» перерос в систему работы «ГТО – движение к новой жизни». 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работы, которую мы ставили перед собой, разрабатывая модель мероприятий, состояла в отборе доступного детям и интересного содержания, способствующего развитию их физического потенциала 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И, конечно же, игры-путешествия, где п</w:t>
      </w:r>
      <w:r w:rsidRPr="003E4899">
        <w:rPr>
          <w:sz w:val="28"/>
          <w:szCs w:val="28"/>
        </w:rPr>
        <w:t xml:space="preserve">едагог выступает в роли партнёра, создавая познавательную мотивацию и соответствующие условия. Коллективная </w:t>
      </w:r>
      <w:r>
        <w:rPr>
          <w:sz w:val="28"/>
          <w:szCs w:val="28"/>
        </w:rPr>
        <w:t xml:space="preserve">двигательная активность с </w:t>
      </w:r>
      <w:r w:rsidRPr="003E4899">
        <w:rPr>
          <w:sz w:val="28"/>
          <w:szCs w:val="28"/>
        </w:rPr>
        <w:t>распределенн</w:t>
      </w:r>
      <w:r>
        <w:rPr>
          <w:sz w:val="28"/>
          <w:szCs w:val="28"/>
        </w:rPr>
        <w:t>ыми</w:t>
      </w:r>
      <w:r w:rsidRPr="003E4899">
        <w:rPr>
          <w:sz w:val="28"/>
          <w:szCs w:val="28"/>
        </w:rPr>
        <w:t xml:space="preserve"> функциями, через альтернативный выбор</w:t>
      </w:r>
      <w:r>
        <w:rPr>
          <w:sz w:val="28"/>
          <w:szCs w:val="28"/>
        </w:rPr>
        <w:t>,</w:t>
      </w:r>
      <w:r w:rsidRPr="003E4899">
        <w:rPr>
          <w:sz w:val="28"/>
          <w:szCs w:val="28"/>
        </w:rPr>
        <w:t xml:space="preserve"> дает ос</w:t>
      </w:r>
      <w:r>
        <w:rPr>
          <w:sz w:val="28"/>
          <w:szCs w:val="28"/>
        </w:rPr>
        <w:t>нову для развития произвольности</w:t>
      </w:r>
      <w:r w:rsidRPr="003E4899">
        <w:rPr>
          <w:sz w:val="28"/>
          <w:szCs w:val="28"/>
        </w:rPr>
        <w:t>, формиру</w:t>
      </w:r>
      <w:r>
        <w:rPr>
          <w:sz w:val="28"/>
          <w:szCs w:val="28"/>
        </w:rPr>
        <w:t>е</w:t>
      </w:r>
      <w:r w:rsidRPr="003E4899">
        <w:rPr>
          <w:sz w:val="28"/>
          <w:szCs w:val="28"/>
        </w:rPr>
        <w:t>т умение включиться в общее дело</w:t>
      </w:r>
      <w:r>
        <w:rPr>
          <w:sz w:val="28"/>
          <w:szCs w:val="28"/>
        </w:rPr>
        <w:t>, д</w:t>
      </w:r>
      <w:r w:rsidRPr="002A70AE">
        <w:rPr>
          <w:sz w:val="28"/>
          <w:szCs w:val="28"/>
        </w:rPr>
        <w:t>ействовать по определённым правилам ради дос</w:t>
      </w:r>
      <w:r>
        <w:rPr>
          <w:sz w:val="28"/>
          <w:szCs w:val="28"/>
        </w:rPr>
        <w:t>тижения поставленной цели. Игры-</w:t>
      </w:r>
      <w:r w:rsidRPr="002A70AE">
        <w:rPr>
          <w:sz w:val="28"/>
          <w:szCs w:val="28"/>
        </w:rPr>
        <w:t>путешестви</w:t>
      </w:r>
      <w:r>
        <w:rPr>
          <w:sz w:val="28"/>
          <w:szCs w:val="28"/>
        </w:rPr>
        <w:t>я</w:t>
      </w:r>
      <w:r w:rsidRPr="002A70AE">
        <w:rPr>
          <w:sz w:val="28"/>
          <w:szCs w:val="28"/>
        </w:rPr>
        <w:t xml:space="preserve"> уч</w:t>
      </w:r>
      <w:r>
        <w:rPr>
          <w:sz w:val="28"/>
          <w:szCs w:val="28"/>
        </w:rPr>
        <w:t>а</w:t>
      </w:r>
      <w:r w:rsidRPr="002A70AE">
        <w:rPr>
          <w:sz w:val="28"/>
          <w:szCs w:val="28"/>
        </w:rPr>
        <w:t>т использовани</w:t>
      </w:r>
      <w:r>
        <w:rPr>
          <w:sz w:val="28"/>
          <w:szCs w:val="28"/>
        </w:rPr>
        <w:t>юдвигательных</w:t>
      </w:r>
      <w:r w:rsidRPr="002A70AE">
        <w:rPr>
          <w:sz w:val="28"/>
          <w:szCs w:val="28"/>
        </w:rPr>
        <w:t xml:space="preserve"> ресурсов, умени</w:t>
      </w:r>
      <w:r>
        <w:rPr>
          <w:sz w:val="28"/>
          <w:szCs w:val="28"/>
        </w:rPr>
        <w:t>ю в</w:t>
      </w:r>
      <w:r w:rsidRPr="002A70AE">
        <w:rPr>
          <w:sz w:val="28"/>
          <w:szCs w:val="28"/>
        </w:rPr>
        <w:t>житься в игровой образ. Условно – динамическая позиция способствует преобразовани</w:t>
      </w:r>
      <w:r>
        <w:rPr>
          <w:sz w:val="28"/>
          <w:szCs w:val="28"/>
        </w:rPr>
        <w:t>ю внешнего действия во внутренне</w:t>
      </w:r>
      <w:r w:rsidRPr="002A70AE">
        <w:rPr>
          <w:sz w:val="28"/>
          <w:szCs w:val="28"/>
        </w:rPr>
        <w:t>е. Об этом свидетельствуют контрольн</w:t>
      </w:r>
      <w:r>
        <w:rPr>
          <w:sz w:val="28"/>
          <w:szCs w:val="28"/>
        </w:rPr>
        <w:t>ые</w:t>
      </w:r>
      <w:r w:rsidRPr="002A70AE">
        <w:rPr>
          <w:sz w:val="28"/>
          <w:szCs w:val="28"/>
        </w:rPr>
        <w:t xml:space="preserve"> ситуации, следующее за игрой, перенос игровых позиций в реальную жизнь.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Через игровую мотивацию, сказочную огранку, мы решаем задачи программы «Готов к труду и обороне», а именно:</w:t>
      </w:r>
    </w:p>
    <w:p w:rsidR="00C95A2A" w:rsidRPr="00D05469" w:rsidRDefault="00C95A2A" w:rsidP="00D05469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2018-2019 учебном году наш детский сад выпускал пять подготовительных к школе групп, а это 125 детей и 250 родителей! Таким образом, мы несли в большую массу людей идею здорового образа жизни, улучшали их физическую подготовку, вырабатывали потребность </w:t>
      </w:r>
      <w:r w:rsidRPr="003F7411">
        <w:rPr>
          <w:sz w:val="28"/>
          <w:szCs w:val="28"/>
        </w:rPr>
        <w:t>в занятиях спортом и, в целом, здоров</w:t>
      </w:r>
      <w:r>
        <w:rPr>
          <w:sz w:val="28"/>
          <w:szCs w:val="28"/>
        </w:rPr>
        <w:t>ом образе жизни. За весь период времени мы систематически проводили</w:t>
      </w:r>
      <w:r w:rsidRPr="00C81149">
        <w:rPr>
          <w:sz w:val="28"/>
          <w:szCs w:val="28"/>
        </w:rPr>
        <w:t xml:space="preserve"> анкетирование родителей с целью выявления интереса в подготовке детей к выполнению нормативов, родительские собрания «Первые шаги к ГТО», консультации  «Нормативные испытания ГТО и как их проходить», </w:t>
      </w:r>
      <w:r>
        <w:rPr>
          <w:sz w:val="28"/>
          <w:szCs w:val="28"/>
        </w:rPr>
        <w:t xml:space="preserve">оформляли </w:t>
      </w:r>
      <w:r w:rsidRPr="00C81149">
        <w:rPr>
          <w:sz w:val="28"/>
          <w:szCs w:val="28"/>
        </w:rPr>
        <w:t xml:space="preserve">тематические выставки: «Спорт  и здоровый образ жизни», «Детский сад и спорт», «Виды спорта». </w:t>
      </w:r>
      <w:r>
        <w:rPr>
          <w:sz w:val="28"/>
          <w:szCs w:val="28"/>
        </w:rPr>
        <w:t xml:space="preserve"> Нами п</w:t>
      </w:r>
      <w:r w:rsidRPr="00C81149">
        <w:rPr>
          <w:sz w:val="28"/>
          <w:szCs w:val="28"/>
        </w:rPr>
        <w:t xml:space="preserve">роведены индивидуальные беседы «Спорт в жизни детей», совместные спортивные мероприятия, развлечения, досуги: </w:t>
      </w:r>
    </w:p>
    <w:p w:rsidR="00C95A2A" w:rsidRDefault="00C95A2A" w:rsidP="00D05469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95A2A" w:rsidRDefault="00C95A2A" w:rsidP="00D05469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95A2A" w:rsidRDefault="00C95A2A" w:rsidP="00D0546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95A2A" w:rsidRDefault="00C95A2A" w:rsidP="00D0546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:rsidR="00C95A2A" w:rsidRDefault="00C95A2A" w:rsidP="00D0546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95A2A" w:rsidRDefault="00C95A2A" w:rsidP="00E302EF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«Моя мама – самая спортивная»«Весёлые старты»                              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012C6">
        <w:rPr>
          <w:noProof/>
          <w:sz w:val="28"/>
          <w:szCs w:val="28"/>
        </w:rPr>
        <w:pict>
          <v:shape id="Рисунок 29" o:spid="_x0000_i1025" type="#_x0000_t75" style="width:225pt;height:167.25pt;visibility:visible">
            <v:imagedata r:id="rId17" o:title=""/>
          </v:shape>
        </w:pict>
      </w:r>
      <w:r w:rsidRPr="00B012C6">
        <w:rPr>
          <w:noProof/>
          <w:sz w:val="28"/>
          <w:szCs w:val="28"/>
        </w:rPr>
        <w:pict>
          <v:shape id="Рисунок 1" o:spid="_x0000_i1026" type="#_x0000_t75" style="width:212.25pt;height:167.25pt;visibility:visible">
            <v:imagedata r:id="rId18" o:title=""/>
          </v:shape>
        </w:pict>
      </w:r>
    </w:p>
    <w:p w:rsidR="00C95A2A" w:rsidRDefault="00C95A2A" w:rsidP="00F5478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«Будущие Защитники Отечества»            </w:t>
      </w:r>
      <w:r w:rsidRPr="00C81149">
        <w:rPr>
          <w:sz w:val="28"/>
          <w:szCs w:val="28"/>
        </w:rPr>
        <w:t>«Всей семьей на лыжню!</w:t>
      </w:r>
      <w:r>
        <w:rPr>
          <w:sz w:val="28"/>
          <w:szCs w:val="28"/>
        </w:rPr>
        <w:t>»</w:t>
      </w:r>
    </w:p>
    <w:p w:rsidR="00C95A2A" w:rsidRDefault="00C95A2A" w:rsidP="00080980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B012C6">
        <w:rPr>
          <w:noProof/>
          <w:sz w:val="28"/>
          <w:szCs w:val="28"/>
        </w:rPr>
        <w:pict>
          <v:shape id="Рисунок 2" o:spid="_x0000_i1027" type="#_x0000_t75" style="width:210pt;height:157.5pt;visibility:visible">
            <v:imagedata r:id="rId19" o:title=""/>
          </v:shape>
        </w:pict>
      </w:r>
      <w:r w:rsidRPr="00B012C6">
        <w:rPr>
          <w:noProof/>
          <w:sz w:val="28"/>
          <w:szCs w:val="28"/>
        </w:rPr>
        <w:pict>
          <v:shape id="Рисунок 3" o:spid="_x0000_i1028" type="#_x0000_t75" style="width:204.75pt;height:155.25pt;visibility:visible">
            <v:imagedata r:id="rId20" o:title=""/>
          </v:shape>
        </w:pict>
      </w:r>
    </w:p>
    <w:p w:rsidR="00C95A2A" w:rsidRDefault="00C95A2A" w:rsidP="00F5478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1149">
        <w:rPr>
          <w:sz w:val="28"/>
          <w:szCs w:val="28"/>
        </w:rPr>
        <w:t>Показали презентацию с использованием мультимедийного оборудования «Выполняем нормы ГТО».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 мы изготовили буклет</w:t>
      </w:r>
      <w:r w:rsidRPr="00C81149">
        <w:rPr>
          <w:sz w:val="28"/>
          <w:szCs w:val="28"/>
        </w:rPr>
        <w:t xml:space="preserve">: «Подготовка детей дошкольного возраста к сдаче ГТО».В октябре </w:t>
      </w:r>
      <w:r>
        <w:rPr>
          <w:sz w:val="28"/>
          <w:szCs w:val="28"/>
        </w:rPr>
        <w:t xml:space="preserve">2019 </w:t>
      </w:r>
      <w:r w:rsidRPr="00C81149">
        <w:rPr>
          <w:sz w:val="28"/>
          <w:szCs w:val="28"/>
        </w:rPr>
        <w:t xml:space="preserve"> года педагоги, родители и воспитанники детского сада приняли активное участие в Республиканском фестивале  «Кругосветка Удмуртии»  совершили поход на пешеходной дистанции 3 км.Работа с педагогами </w:t>
      </w:r>
      <w:r>
        <w:rPr>
          <w:sz w:val="28"/>
          <w:szCs w:val="28"/>
        </w:rPr>
        <w:t>также строилась на основе анкетирования</w:t>
      </w:r>
      <w:r w:rsidRPr="00C81149">
        <w:rPr>
          <w:sz w:val="28"/>
          <w:szCs w:val="28"/>
        </w:rPr>
        <w:t xml:space="preserve"> «Нужно ли ГТО в детском саду</w:t>
      </w:r>
      <w:r>
        <w:rPr>
          <w:sz w:val="28"/>
          <w:szCs w:val="28"/>
        </w:rPr>
        <w:t xml:space="preserve">?» Были </w:t>
      </w:r>
      <w:r w:rsidRPr="00C81149">
        <w:rPr>
          <w:sz w:val="28"/>
          <w:szCs w:val="28"/>
        </w:rPr>
        <w:t xml:space="preserve">  подобра</w:t>
      </w:r>
      <w:r>
        <w:rPr>
          <w:sz w:val="28"/>
          <w:szCs w:val="28"/>
        </w:rPr>
        <w:t xml:space="preserve">ны </w:t>
      </w:r>
      <w:r w:rsidRPr="00C81149">
        <w:rPr>
          <w:sz w:val="28"/>
          <w:szCs w:val="28"/>
        </w:rPr>
        <w:t xml:space="preserve">музыкальные произведения на спортивную тематику, </w:t>
      </w:r>
      <w:r>
        <w:rPr>
          <w:sz w:val="28"/>
          <w:szCs w:val="28"/>
        </w:rPr>
        <w:t xml:space="preserve">созданы </w:t>
      </w:r>
      <w:r w:rsidRPr="00C81149">
        <w:rPr>
          <w:sz w:val="28"/>
          <w:szCs w:val="28"/>
        </w:rPr>
        <w:t xml:space="preserve">альбомы с художественным словом, презентации: «История возникновения ГТО», «Физкультура в ДОУ», «ГТО в детском саду». </w:t>
      </w:r>
    </w:p>
    <w:p w:rsidR="00C95A2A" w:rsidRPr="005348FD" w:rsidRDefault="00C95A2A" w:rsidP="00F5478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81149">
        <w:rPr>
          <w:sz w:val="28"/>
          <w:szCs w:val="28"/>
        </w:rPr>
        <w:t xml:space="preserve">Педагогам были даны рекомендации по созданию предметно-пространственной среды в группе для ознакомления и созданию условий для  подготовки к сдаче норм. В процессе работы выяснилось, что сами педагоги изъявили  желание проверить себя, поучаствовать в испытаниях. Они были ознакомлены с нормативами испытаний для своего возраста. Для реализации физкультурно-спортивного направления была выстроена работа с социумом. Детский сад  активно принимал </w:t>
      </w:r>
      <w:r>
        <w:rPr>
          <w:sz w:val="28"/>
          <w:szCs w:val="28"/>
        </w:rPr>
        <w:t xml:space="preserve">и принимает </w:t>
      </w:r>
      <w:r w:rsidRPr="00C81149">
        <w:rPr>
          <w:sz w:val="28"/>
          <w:szCs w:val="28"/>
        </w:rPr>
        <w:t xml:space="preserve">  участие в городских спортивных мероприятиях: «Спартакиада Малышок»,Велосипе</w:t>
      </w:r>
      <w:r>
        <w:rPr>
          <w:sz w:val="28"/>
          <w:szCs w:val="28"/>
        </w:rPr>
        <w:t>дная гонка  в рамках Дня города.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012C6">
        <w:rPr>
          <w:noProof/>
          <w:sz w:val="28"/>
          <w:szCs w:val="28"/>
        </w:rPr>
        <w:pict>
          <v:shape id="Рисунок 8" o:spid="_x0000_i1029" type="#_x0000_t75" style="width:126.75pt;height:168.75pt;visibility:visible">
            <v:imagedata r:id="rId21" o:title=""/>
          </v:shape>
        </w:pict>
      </w:r>
      <w:r w:rsidRPr="00B012C6">
        <w:rPr>
          <w:noProof/>
          <w:sz w:val="28"/>
          <w:szCs w:val="28"/>
        </w:rPr>
        <w:pict>
          <v:shape id="Рисунок 9" o:spid="_x0000_i1030" type="#_x0000_t75" style="width:150pt;height:168.75pt;visibility:visible">
            <v:imagedata r:id="rId22" o:title=""/>
          </v:shape>
        </w:pict>
      </w:r>
      <w:r w:rsidRPr="00B012C6">
        <w:rPr>
          <w:noProof/>
          <w:sz w:val="28"/>
          <w:szCs w:val="28"/>
        </w:rPr>
        <w:pict>
          <v:shape id="Рисунок 10" o:spid="_x0000_i1031" type="#_x0000_t75" style="width:156.75pt;height:169.5pt;visibility:visible">
            <v:imagedata r:id="rId23" o:title="" cropright="12424f"/>
          </v:shape>
        </w:pict>
      </w:r>
    </w:p>
    <w:p w:rsidR="00C95A2A" w:rsidRPr="00140603" w:rsidRDefault="00C95A2A" w:rsidP="00140603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C81149">
        <w:rPr>
          <w:sz w:val="28"/>
          <w:szCs w:val="28"/>
        </w:rPr>
        <w:t xml:space="preserve"> Воспитанники дет</w:t>
      </w:r>
      <w:r>
        <w:rPr>
          <w:sz w:val="28"/>
          <w:szCs w:val="28"/>
        </w:rPr>
        <w:t>ского сада побывали на экскурсиях</w:t>
      </w:r>
      <w:r w:rsidRPr="00C81149">
        <w:rPr>
          <w:sz w:val="28"/>
          <w:szCs w:val="28"/>
        </w:rPr>
        <w:t xml:space="preserve"> в спортивном зале школы № 10, в детском саду №8, на городском стадионе «Знамя», спортивном комплексе «Юность».</w:t>
      </w:r>
    </w:p>
    <w:p w:rsidR="00C95A2A" w:rsidRDefault="00C95A2A" w:rsidP="0079222F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B012C6">
        <w:rPr>
          <w:noProof/>
          <w:sz w:val="28"/>
          <w:szCs w:val="28"/>
        </w:rPr>
        <w:pict>
          <v:shape id="Рисунок 6" o:spid="_x0000_i1032" type="#_x0000_t75" style="width:207.75pt;height:156pt;visibility:visible">
            <v:imagedata r:id="rId24" o:title=""/>
          </v:shape>
        </w:pict>
      </w:r>
      <w:r w:rsidRPr="00B012C6">
        <w:rPr>
          <w:noProof/>
          <w:sz w:val="28"/>
          <w:szCs w:val="28"/>
        </w:rPr>
        <w:pict>
          <v:shape id="Рисунок 25" o:spid="_x0000_i1033" type="#_x0000_t75" style="width:207.75pt;height:155.25pt;visibility:visible">
            <v:imagedata r:id="rId25" o:title=""/>
          </v:shape>
        </w:pict>
      </w:r>
    </w:p>
    <w:p w:rsidR="00C95A2A" w:rsidRDefault="00C95A2A" w:rsidP="00AA4BAB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Сейчас мы на финише…но это только начало нашего пути. Детский сад уже сейчас может гордиться призёрами и победителями городской Спартакиады дошкольников.</w:t>
      </w:r>
    </w:p>
    <w:p w:rsidR="00C95A2A" w:rsidRDefault="00C95A2A" w:rsidP="00AA4BAB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Первые обладатели серебряных и бронзовых знаков ГТО в нашем детском саду появились в 2018 году, ими стали пятеро выпускников группы«Солнышко». </w:t>
      </w:r>
    </w:p>
    <w:p w:rsidR="00C95A2A" w:rsidRDefault="00C95A2A" w:rsidP="0079222F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B012C6">
        <w:rPr>
          <w:noProof/>
          <w:sz w:val="28"/>
          <w:szCs w:val="28"/>
        </w:rPr>
        <w:pict>
          <v:shape id="Рисунок 13" o:spid="_x0000_i1034" type="#_x0000_t75" style="width:162.75pt;height:121.5pt;visibility:visible">
            <v:imagedata r:id="rId26" o:title=""/>
          </v:shape>
        </w:pict>
      </w:r>
      <w:r w:rsidRPr="00B012C6">
        <w:rPr>
          <w:noProof/>
          <w:sz w:val="28"/>
          <w:szCs w:val="28"/>
        </w:rPr>
        <w:pict>
          <v:shape id="Рисунок 14" o:spid="_x0000_i1035" type="#_x0000_t75" style="width:160.5pt;height:120pt;visibility:visible">
            <v:imagedata r:id="rId27" o:title=""/>
          </v:shape>
        </w:pic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2018-2019 учебном году участниками движения стали уже 47 воспитанников и 8 сотрудников. 30 октября 2018 г. в детском саду прошел спортивный праздник «На встречу к нормам ГТО», в рамках мероприятия воспитанники и сотрудники успешно выполнили силовые виды испытаний. </w:t>
      </w:r>
    </w:p>
    <w:p w:rsidR="00C95A2A" w:rsidRDefault="00C95A2A" w:rsidP="00140603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hyperlink r:id="rId28" w:history="1">
        <w:r w:rsidRPr="003840C9">
          <w:rPr>
            <w:noProof/>
          </w:rPr>
          <w:pict>
            <v:shape id="Picture 6" o:spid="_x0000_i1036" type="#_x0000_t75" alt="https://pp.userapi.com/c830508/v830508307/1cc1e3/eKCeHYwVUSw.jpg" href="https://vk.com/photo175875972_4562410" style="width:2in;height:136.5pt;visibility:visible" o:button="t">
              <v:fill o:detectmouseclick="t"/>
              <v:imagedata r:id="rId29" o:title="" croptop="2130f" cropbottom="3991f" cropleft="9766f" cropright="11209f"/>
            </v:shape>
          </w:pict>
        </w:r>
      </w:hyperlink>
      <w:r w:rsidRPr="00B012C6">
        <w:rPr>
          <w:noProof/>
          <w:sz w:val="28"/>
          <w:szCs w:val="28"/>
        </w:rPr>
        <w:pict>
          <v:shape id="Рисунок 15" o:spid="_x0000_i1037" type="#_x0000_t75" style="width:183pt;height:144.75pt;visibility:visible">
            <v:imagedata r:id="rId30" o:title=""/>
          </v:shape>
        </w:pict>
      </w:r>
      <w:r w:rsidRPr="00B012C6">
        <w:rPr>
          <w:noProof/>
          <w:sz w:val="28"/>
          <w:szCs w:val="28"/>
        </w:rPr>
        <w:pict>
          <v:shape id="Рисунок 16" o:spid="_x0000_i1038" type="#_x0000_t75" style="width:109.5pt;height:145.5pt;visibility:visible">
            <v:imagedata r:id="rId31" o:title=""/>
          </v:shape>
        </w:pic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испытаний все участники получили заслуженные знаки: 36 бронзовых, 8 серебряных и (впервые!) 3 золотых!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2019-2020 учебном году к испытаниям приступили 35 воспитанников подготовительных к школе групп «Искорки» и «Капелька».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Знаки эти ребята получат на празднике прощания с детским садом!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840C9">
        <w:rPr>
          <w:noProof/>
        </w:rPr>
        <w:pict>
          <v:shape id="Рисунок 27" o:spid="_x0000_i1039" type="#_x0000_t75" alt="https://sun9-39.userapi.com/c854428/v854428903/145781/X6jH_ejzitQ.jpg" style="width:122.25pt;height:148.5pt;visibility:visible">
            <v:imagedata r:id="rId32" o:title="" cropbottom="5940f"/>
          </v:shape>
        </w:pict>
      </w:r>
      <w:r w:rsidRPr="003840C9">
        <w:rPr>
          <w:noProof/>
        </w:rPr>
        <w:pict>
          <v:shape id="Рисунок 28" o:spid="_x0000_i1040" type="#_x0000_t75" alt="https://sun9-20.userapi.com/c855528/v855528903/1405ea/rtWPFRTN4oU.jpg" style="width:111.75pt;height:149.25pt;visibility:visible">
            <v:imagedata r:id="rId33" o:title=""/>
          </v:shape>
        </w:pict>
      </w:r>
      <w:r w:rsidRPr="003840C9">
        <w:rPr>
          <w:noProof/>
        </w:rPr>
        <w:pict>
          <v:shape id="Рисунок 30" o:spid="_x0000_i1041" type="#_x0000_t75" alt="https://sun9-31.userapi.com/c855632/v855632468/111054/3b47N3n5Glo.jpg" style="width:198pt;height:148.5pt;visibility:visible">
            <v:imagedata r:id="rId34" o:title=""/>
          </v:shape>
        </w:pic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Результаты, которыми мы гордимся, будут расти, и мы верим, что наши дети станут достойной сменой поколению спортсменов Удмуртии и России.</w:t>
      </w:r>
    </w:p>
    <w:p w:rsidR="00C95A2A" w:rsidRPr="000C5A96" w:rsidRDefault="00C95A2A" w:rsidP="008F7E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5A96">
        <w:rPr>
          <w:sz w:val="28"/>
          <w:szCs w:val="28"/>
        </w:rPr>
        <w:t>Конечно же, мы столкнулись с рядом проблем, которые решились не сразу:</w:t>
      </w:r>
    </w:p>
    <w:p w:rsidR="00C95A2A" w:rsidRPr="000C5A96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5A96">
        <w:rPr>
          <w:sz w:val="28"/>
          <w:szCs w:val="28"/>
        </w:rPr>
        <w:t xml:space="preserve"> - отсутствие условий для подготовки и выполнения нормативов,</w:t>
      </w:r>
    </w:p>
    <w:p w:rsidR="00C95A2A" w:rsidRPr="000C5A96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5A96">
        <w:rPr>
          <w:sz w:val="28"/>
          <w:szCs w:val="28"/>
        </w:rPr>
        <w:t xml:space="preserve"> - нехватка методического инструментария,</w:t>
      </w:r>
    </w:p>
    <w:p w:rsidR="00C95A2A" w:rsidRPr="000C5A96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5A96">
        <w:rPr>
          <w:sz w:val="28"/>
          <w:szCs w:val="28"/>
        </w:rPr>
        <w:t>- неинформированность детей, родителей и педагогов,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C5A96">
        <w:rPr>
          <w:sz w:val="28"/>
          <w:szCs w:val="28"/>
        </w:rPr>
        <w:t>- недостаточная физическая подготовка детей.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46043">
        <w:rPr>
          <w:sz w:val="28"/>
          <w:szCs w:val="28"/>
        </w:rPr>
        <w:t>За время над проектом улучшилась обстановка и наполняемость спортивного зала и площадки.  Изготовлено и приобретено оборудов</w:t>
      </w:r>
      <w:r>
        <w:rPr>
          <w:sz w:val="28"/>
          <w:szCs w:val="28"/>
        </w:rPr>
        <w:t>ание для подготовки и выполнения</w:t>
      </w:r>
      <w:r w:rsidRPr="00346043">
        <w:rPr>
          <w:sz w:val="28"/>
          <w:szCs w:val="28"/>
        </w:rPr>
        <w:t xml:space="preserve">  испытаний. </w:t>
      </w:r>
    </w:p>
    <w:p w:rsidR="00C95A2A" w:rsidRDefault="00C95A2A" w:rsidP="00AF555B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B012C6">
        <w:rPr>
          <w:noProof/>
          <w:sz w:val="28"/>
          <w:szCs w:val="28"/>
        </w:rPr>
        <w:pict>
          <v:shape id="Рисунок 31" o:spid="_x0000_i1042" type="#_x0000_t75" style="width:145.5pt;height:126pt;visibility:visible">
            <v:imagedata r:id="rId35" o:title=""/>
          </v:shape>
        </w:pict>
      </w:r>
      <w:r w:rsidRPr="00B012C6">
        <w:rPr>
          <w:noProof/>
          <w:sz w:val="28"/>
          <w:szCs w:val="28"/>
        </w:rPr>
        <w:pict>
          <v:shape id="Рисунок 1024" o:spid="_x0000_i1043" type="#_x0000_t75" style="width:171pt;height:126.75pt;visibility:visible">
            <v:imagedata r:id="rId36" o:title="" croptop="12785f" cropbottom="8835f" cropright="17940f"/>
          </v:shape>
        </w:pict>
      </w:r>
      <w:r w:rsidRPr="00B012C6">
        <w:rPr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Рисунок 1025" o:spid="_x0000_i1044" type="#_x0000_t75" style="width:115.5pt;height:126pt;visibility:visible">
            <v:imagedata r:id="rId37" o:title=""/>
          </v:shape>
        </w:pict>
      </w:r>
    </w:p>
    <w:p w:rsidR="00C95A2A" w:rsidRPr="00346043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Проводится регулярная работа по информированию детей и родителей. </w:t>
      </w:r>
      <w:r w:rsidRPr="00346043">
        <w:rPr>
          <w:sz w:val="28"/>
          <w:szCs w:val="28"/>
        </w:rPr>
        <w:t>Элементы различных видов испытаний используются в игровой форме в ходе физкультурных занятий и досугов.</w:t>
      </w:r>
    </w:p>
    <w:p w:rsidR="00C95A2A" w:rsidRDefault="00C95A2A" w:rsidP="00EA30F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Сплоченным коллективом родителей педагогов и воспитанников, мы преодолели ряд препятствий и считаем, что мы достигли многого. В сознании родителей произошла переориентация: от выполнения нормативов – к личности ребенка. Ребенок должен не готовиться к жизни, а жить радостно и содержательно. Он не задумывается о своем будущем, не понимает, что такое социальный заказ. Это дело взрослых, педагогов. Именно они осмысливают, обобщают и выражают социальный заказ в определении цели и результата своих усилий. Мы сформировали цель следующим образом: «Здоровая, самостоятельная, активная личность, способная утвердиться в социуме и достичь успеха в жизни»</w:t>
      </w:r>
    </w:p>
    <w:sectPr w:rsidR="00C95A2A" w:rsidSect="00346043">
      <w:footerReference w:type="default" r:id="rId38"/>
      <w:pgSz w:w="11906" w:h="16838"/>
      <w:pgMar w:top="567" w:right="1416" w:bottom="1134" w:left="85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A2A" w:rsidRDefault="00C95A2A">
      <w:r>
        <w:separator/>
      </w:r>
    </w:p>
  </w:endnote>
  <w:endnote w:type="continuationSeparator" w:id="1">
    <w:p w:rsidR="00C95A2A" w:rsidRDefault="00C95A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A2A" w:rsidRDefault="00C95A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A2A" w:rsidRDefault="00C95A2A">
      <w:r>
        <w:separator/>
      </w:r>
    </w:p>
  </w:footnote>
  <w:footnote w:type="continuationSeparator" w:id="1">
    <w:p w:rsidR="00C95A2A" w:rsidRDefault="00C95A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7503"/>
    <w:rsid w:val="000211C6"/>
    <w:rsid w:val="00080980"/>
    <w:rsid w:val="000C5A96"/>
    <w:rsid w:val="000D7C62"/>
    <w:rsid w:val="00140603"/>
    <w:rsid w:val="00183014"/>
    <w:rsid w:val="00246BE9"/>
    <w:rsid w:val="002A70AE"/>
    <w:rsid w:val="00324730"/>
    <w:rsid w:val="00346043"/>
    <w:rsid w:val="003840C9"/>
    <w:rsid w:val="003E4899"/>
    <w:rsid w:val="003F39ED"/>
    <w:rsid w:val="003F7411"/>
    <w:rsid w:val="00477503"/>
    <w:rsid w:val="00491E18"/>
    <w:rsid w:val="004A131C"/>
    <w:rsid w:val="004C643F"/>
    <w:rsid w:val="00505BEC"/>
    <w:rsid w:val="005348FD"/>
    <w:rsid w:val="005A2E5B"/>
    <w:rsid w:val="005D255E"/>
    <w:rsid w:val="00660034"/>
    <w:rsid w:val="00723D84"/>
    <w:rsid w:val="0079222F"/>
    <w:rsid w:val="008F7EA0"/>
    <w:rsid w:val="00911AD3"/>
    <w:rsid w:val="00935E62"/>
    <w:rsid w:val="009933D7"/>
    <w:rsid w:val="009B379D"/>
    <w:rsid w:val="00A21D53"/>
    <w:rsid w:val="00A40152"/>
    <w:rsid w:val="00A4401D"/>
    <w:rsid w:val="00AA4BAB"/>
    <w:rsid w:val="00AF555B"/>
    <w:rsid w:val="00B012C6"/>
    <w:rsid w:val="00BD7F29"/>
    <w:rsid w:val="00C81149"/>
    <w:rsid w:val="00C95A2A"/>
    <w:rsid w:val="00CA1514"/>
    <w:rsid w:val="00D05469"/>
    <w:rsid w:val="00D760E4"/>
    <w:rsid w:val="00DB43D3"/>
    <w:rsid w:val="00DF4740"/>
    <w:rsid w:val="00E302EF"/>
    <w:rsid w:val="00E46BA1"/>
    <w:rsid w:val="00EA30F7"/>
    <w:rsid w:val="00EB4352"/>
    <w:rsid w:val="00F54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0F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Дата1"/>
    <w:basedOn w:val="DefaultParagraphFont"/>
    <w:uiPriority w:val="99"/>
    <w:rsid w:val="00EA30F7"/>
    <w:rPr>
      <w:rFonts w:cs="Times New Roman"/>
    </w:rPr>
  </w:style>
  <w:style w:type="paragraph" w:styleId="NormalWeb">
    <w:name w:val="Normal (Web)"/>
    <w:basedOn w:val="Normal"/>
    <w:uiPriority w:val="99"/>
    <w:rsid w:val="00EA30F7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EA30F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A30F7"/>
    <w:rPr>
      <w:rFonts w:ascii="Times New Roman" w:hAnsi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CA1514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21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21D5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vk.com/photo175875972_456241001" TargetMode="External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10</Pages>
  <Words>1428</Words>
  <Characters>8143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дошкольное образовательное учреждение                                                                          «Детский сад № 27»                                                                                                    </dc:title>
  <dc:subject/>
  <dc:creator>Пользователь</dc:creator>
  <cp:keywords/>
  <dc:description/>
  <cp:lastModifiedBy>Н</cp:lastModifiedBy>
  <cp:revision>2</cp:revision>
  <cp:lastPrinted>2019-01-22T08:44:00Z</cp:lastPrinted>
  <dcterms:created xsi:type="dcterms:W3CDTF">2020-05-01T14:23:00Z</dcterms:created>
  <dcterms:modified xsi:type="dcterms:W3CDTF">2020-05-01T14:23:00Z</dcterms:modified>
</cp:coreProperties>
</file>