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5" w:type="dxa"/>
        <w:tblInd w:w="250" w:type="dxa"/>
        <w:tblBorders>
          <w:bottom w:val="single" w:sz="4" w:space="0" w:color="auto"/>
        </w:tblBorders>
        <w:tblLayout w:type="fixed"/>
        <w:tblLook w:val="00A0"/>
      </w:tblPr>
      <w:tblGrid>
        <w:gridCol w:w="3936"/>
        <w:gridCol w:w="236"/>
        <w:gridCol w:w="1593"/>
        <w:gridCol w:w="3760"/>
      </w:tblGrid>
      <w:tr w:rsidR="00983811" w:rsidRPr="00D063C6" w:rsidTr="00A15B9E">
        <w:trPr>
          <w:trHeight w:val="1713"/>
        </w:trPr>
        <w:tc>
          <w:tcPr>
            <w:tcW w:w="3936" w:type="dxa"/>
            <w:tcBorders>
              <w:bottom w:val="single" w:sz="4" w:space="0" w:color="auto"/>
            </w:tcBorders>
          </w:tcPr>
          <w:p w:rsidR="00983811" w:rsidRPr="004F08BB" w:rsidRDefault="00983811" w:rsidP="00A15B9E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 w:rsidRPr="004F08BB">
              <w:rPr>
                <w:rFonts w:ascii="Times New Roman" w:hAnsi="Times New Roman"/>
                <w:sz w:val="18"/>
                <w:szCs w:val="24"/>
              </w:rPr>
              <w:t>Муниципальное бюджетное дошкольное образовательное учреждение «Детский сад общеразвивающего вида с приоритетным осуществлением деятельности по познавательно – речевому направлению развития детей №63 «Жемчужинка»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983811" w:rsidRPr="004F08BB" w:rsidRDefault="00983811" w:rsidP="00A15B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noProof/>
                <w:sz w:val="18"/>
                <w:szCs w:val="24"/>
              </w:rPr>
            </w:pPr>
          </w:p>
        </w:tc>
        <w:tc>
          <w:tcPr>
            <w:tcW w:w="1593" w:type="dxa"/>
            <w:tcBorders>
              <w:bottom w:val="single" w:sz="4" w:space="0" w:color="auto"/>
            </w:tcBorders>
          </w:tcPr>
          <w:p w:rsidR="00983811" w:rsidRPr="004F08BB" w:rsidRDefault="00983811" w:rsidP="00A15B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24"/>
              </w:rPr>
            </w:pPr>
            <w:r w:rsidRPr="00D063C6">
              <w:rPr>
                <w:rFonts w:ascii="Times New Roman" w:hAnsi="Times New Roman"/>
                <w:noProof/>
                <w:sz w:val="18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i1025" type="#_x0000_t75" style="width:60pt;height:76.5pt;flip:x;visibility:visible">
                  <v:imagedata r:id="rId4" o:title="" croptop="5309f" cropbottom="28704f" cropleft="29454f" cropright="28167f"/>
                </v:shape>
              </w:pict>
            </w:r>
          </w:p>
        </w:tc>
        <w:tc>
          <w:tcPr>
            <w:tcW w:w="3760" w:type="dxa"/>
            <w:tcBorders>
              <w:bottom w:val="single" w:sz="4" w:space="0" w:color="auto"/>
            </w:tcBorders>
          </w:tcPr>
          <w:p w:rsidR="00983811" w:rsidRPr="004F08BB" w:rsidRDefault="00983811" w:rsidP="00A15B9E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  <w:r w:rsidRPr="004F08BB">
              <w:rPr>
                <w:rFonts w:ascii="Times New Roman" w:hAnsi="Times New Roman"/>
                <w:sz w:val="18"/>
                <w:szCs w:val="24"/>
              </w:rPr>
              <w:t>"Энҗекәй" 63 нчебалаларныңтанып-белү-сөйләмүсешенөстенлеклегамәлгәашыручыгомүмүстерешлебалаларбакчасы" муниципаль бюджет мәктәпкәчә белеем бирүучреждениесе</w:t>
            </w:r>
          </w:p>
          <w:p w:rsidR="00983811" w:rsidRPr="004F08BB" w:rsidRDefault="00983811" w:rsidP="00A15B9E">
            <w:pPr>
              <w:spacing w:after="0" w:line="240" w:lineRule="auto"/>
              <w:rPr>
                <w:rFonts w:ascii="Times New Roman" w:hAnsi="Times New Roman"/>
                <w:sz w:val="18"/>
                <w:szCs w:val="24"/>
              </w:rPr>
            </w:pPr>
          </w:p>
        </w:tc>
      </w:tr>
    </w:tbl>
    <w:p w:rsidR="00983811" w:rsidRPr="004F08BB" w:rsidRDefault="00983811" w:rsidP="008E0A32">
      <w:pPr>
        <w:spacing w:after="0"/>
        <w:rPr>
          <w:rFonts w:ascii="Times New Roman" w:hAnsi="Times New Roman"/>
          <w:sz w:val="24"/>
          <w:szCs w:val="28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8E0A32" w:rsidRDefault="00983811" w:rsidP="008E0A32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8E0A32">
        <w:rPr>
          <w:rFonts w:ascii="Times New Roman" w:hAnsi="Times New Roman"/>
          <w:b/>
          <w:bCs/>
          <w:color w:val="000000"/>
          <w:sz w:val="40"/>
          <w:szCs w:val="40"/>
        </w:rPr>
        <w:t>Сценарий развлечения летом на улице</w:t>
      </w:r>
    </w:p>
    <w:p w:rsidR="00983811" w:rsidRPr="008E0A32" w:rsidRDefault="00983811" w:rsidP="008E0A32">
      <w:p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8E0A32">
        <w:rPr>
          <w:rFonts w:ascii="Times New Roman" w:hAnsi="Times New Roman"/>
          <w:b/>
          <w:bCs/>
          <w:color w:val="000000"/>
          <w:sz w:val="40"/>
          <w:szCs w:val="40"/>
        </w:rPr>
        <w:t xml:space="preserve"> «Как же весело с друзьями Ах и Ох»</w:t>
      </w: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right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 w:rsidRPr="004F08BB">
        <w:rPr>
          <w:rFonts w:ascii="Times New Roman" w:hAnsi="Times New Roman"/>
          <w:sz w:val="24"/>
          <w:szCs w:val="28"/>
        </w:rPr>
        <w:t>Подготовила</w:t>
      </w:r>
      <w:r>
        <w:rPr>
          <w:rFonts w:ascii="Times New Roman" w:hAnsi="Times New Roman"/>
          <w:sz w:val="24"/>
          <w:szCs w:val="28"/>
        </w:rPr>
        <w:t>:</w:t>
      </w:r>
      <w:r w:rsidRPr="004F08BB">
        <w:rPr>
          <w:rFonts w:ascii="Times New Roman" w:hAnsi="Times New Roman"/>
          <w:sz w:val="24"/>
          <w:szCs w:val="28"/>
        </w:rPr>
        <w:t xml:space="preserve"> воспитатель</w:t>
      </w:r>
    </w:p>
    <w:p w:rsidR="00983811" w:rsidRPr="004F08BB" w:rsidRDefault="00983811" w:rsidP="008E0A32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первой</w:t>
      </w:r>
      <w:r w:rsidRPr="004F08BB">
        <w:rPr>
          <w:rFonts w:ascii="Times New Roman" w:hAnsi="Times New Roman"/>
          <w:sz w:val="24"/>
          <w:szCs w:val="28"/>
        </w:rPr>
        <w:t xml:space="preserve"> квалификационной категории</w:t>
      </w:r>
    </w:p>
    <w:p w:rsidR="00983811" w:rsidRPr="004F08BB" w:rsidRDefault="00983811" w:rsidP="008E0A32">
      <w:pPr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Шукурова Рамиля Шамилевна</w:t>
      </w: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rPr>
          <w:rFonts w:ascii="Times New Roman" w:hAnsi="Times New Roman"/>
          <w:b/>
          <w:szCs w:val="24"/>
        </w:rPr>
      </w:pPr>
    </w:p>
    <w:p w:rsidR="00983811" w:rsidRPr="004F08BB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983811" w:rsidRDefault="00983811" w:rsidP="008E0A32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г.</w:t>
      </w:r>
      <w:bookmarkStart w:id="0" w:name="_GoBack"/>
      <w:bookmarkEnd w:id="0"/>
      <w:r>
        <w:rPr>
          <w:rFonts w:ascii="Times New Roman" w:hAnsi="Times New Roman"/>
          <w:b/>
          <w:szCs w:val="24"/>
        </w:rPr>
        <w:t>Набережные Челны, 2018г.</w:t>
      </w:r>
    </w:p>
    <w:p w:rsidR="00983811" w:rsidRPr="00434E17" w:rsidRDefault="00983811" w:rsidP="00FA4F8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Cs w:val="24"/>
        </w:rPr>
        <w:br w:type="page"/>
      </w:r>
      <w:r w:rsidRPr="00434E17">
        <w:rPr>
          <w:rFonts w:ascii="Times New Roman" w:hAnsi="Times New Roman"/>
          <w:b/>
          <w:bCs/>
          <w:color w:val="000000"/>
          <w:sz w:val="28"/>
          <w:szCs w:val="28"/>
        </w:rPr>
        <w:t>Сценарий развлечения летом на улице «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Как же весело с друзьями</w:t>
      </w:r>
      <w:r w:rsidRPr="00434E17">
        <w:rPr>
          <w:rFonts w:ascii="Times New Roman" w:hAnsi="Times New Roman"/>
          <w:b/>
          <w:bCs/>
          <w:color w:val="000000"/>
          <w:sz w:val="28"/>
          <w:szCs w:val="28"/>
        </w:rPr>
        <w:t>Ах и Ох».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— предоставлять детям возможность применять двигательные навыки и умения, приобретенные на занятиях по физической культуре;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— учить детей радоваться, оценивать свои действия и действия своих товарищей, выигрывать и с достоинством проигрывать.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Оборудование:</w:t>
      </w:r>
      <w:r w:rsidRPr="00EE2622">
        <w:rPr>
          <w:rFonts w:ascii="Times New Roman" w:hAnsi="Times New Roman"/>
          <w:color w:val="000000"/>
          <w:sz w:val="28"/>
          <w:szCs w:val="28"/>
        </w:rPr>
        <w:t> костюмы Аха и Оха, аудиоаппаратура; (по 2 шт.) мячи, ориентиры, ворота, кегли (10 шт).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Словарь:</w:t>
      </w:r>
      <w:r w:rsidRPr="00EE2622">
        <w:rPr>
          <w:rFonts w:ascii="Times New Roman" w:hAnsi="Times New Roman"/>
          <w:color w:val="000000"/>
          <w:sz w:val="28"/>
          <w:szCs w:val="28"/>
        </w:rPr>
        <w:t> здоровье, болезнь, победа, команда.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* * * 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i/>
          <w:color w:val="000000"/>
          <w:sz w:val="28"/>
          <w:szCs w:val="28"/>
        </w:rPr>
        <w:t>Звучит веселая музыка. С одной стороны площадки к детям выбегает Ах, одетый в легкий летний спортивный костюм. В руках он держит пакет.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У меня здоровый вид,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Голова никогда не болит.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Потому что я, друзья,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Весельчак и здоровяк.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Добрый день, девчонки и мальчишки! Очень торопился к вам на праздник. Надеюсь, я не опоздал?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Дети</w:t>
      </w:r>
      <w:r w:rsidRPr="00EE2622">
        <w:rPr>
          <w:rFonts w:ascii="Times New Roman" w:hAnsi="Times New Roman"/>
          <w:color w:val="000000"/>
          <w:sz w:val="28"/>
          <w:szCs w:val="28"/>
        </w:rPr>
        <w:t>. Нет.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Звучит спокойная музыка. С дугой стороны площадки входит Ох. Поверх теплого спортивного костюма на его шее повязан шарф.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Ох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Как бы мне не заболеть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И не простудиться.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И, может, совершенно зря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На праздник к вам явился.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> Здравствуй, Ох. Мы рады, что ты к нам пришел. Только оделся ты не по погоде. Вот послушай, что тебе расскажут дети о том, что нужно делать для того, чтобы быть здоровым.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Дети</w:t>
      </w:r>
      <w:r w:rsidRPr="00EE2622">
        <w:rPr>
          <w:rFonts w:ascii="Times New Roman" w:hAnsi="Times New Roman"/>
          <w:color w:val="000000"/>
          <w:sz w:val="28"/>
          <w:szCs w:val="28"/>
        </w:rPr>
        <w:t>. Много времени проводить на свежем воздухе.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Купаться.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Закаляться.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Кушать овощи и фрукты.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Не заниматься самолечением.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Посещать спортивные секции.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Одеваться по погоде.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Ходить в походы.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Ох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Это мне не по плечу.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Лучше я домой пойду.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Замотаюсь в одеяло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И немножечко вздремну.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Оставайся лучше с нами. Посмотри-ка на наших ребят и многому у них поучись.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Ох: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Ох! Не знаю, что и делать... Хорошо, останусь, но только на немножечко.Ах, а что у тебя в пакете?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Ах:</w:t>
      </w:r>
      <w:r w:rsidRPr="00EE2622">
        <w:rPr>
          <w:rFonts w:ascii="Times New Roman" w:hAnsi="Times New Roman"/>
          <w:color w:val="000000"/>
          <w:sz w:val="28"/>
          <w:szCs w:val="28"/>
        </w:rPr>
        <w:t> Пусть дети отгадают, что я такое принес.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Его бьют, а он не плачет,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Веселее только скачет.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Дети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Да это же мяч!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Ах:</w:t>
      </w:r>
      <w:r w:rsidRPr="00EE2622">
        <w:rPr>
          <w:rFonts w:ascii="Times New Roman" w:hAnsi="Times New Roman"/>
          <w:color w:val="000000"/>
          <w:sz w:val="28"/>
          <w:szCs w:val="28"/>
        </w:rPr>
        <w:t> Правильно, это мяч. (Достает из пакета два мяча.)Мячик нам необходим, поиграют дети с ним.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Предлагаю ребятам разделиться на две команды и провести соревнования с мячом.Дети, вы согласны?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Дети</w:t>
      </w:r>
      <w:r>
        <w:rPr>
          <w:rFonts w:ascii="Times New Roman" w:hAnsi="Times New Roman"/>
          <w:color w:val="000000"/>
          <w:sz w:val="28"/>
          <w:szCs w:val="28"/>
        </w:rPr>
        <w:t> (хором):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Да!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Эстафета 1. Бег с передачей мяча (Средняя группа)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Участники обеих команд выстраиваются у стартовой линии. Расстояние до ориентира 8 м. У первых игроков в руках находится мяч. По команде Аха они бегут до ориентира, оббегают его, возвращаются к своей команде и передают мяч следующему участнику.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Эстафета 2. Прыжки с большим мячом (Старшая группа)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 xml:space="preserve">Расстояние от стартовой линии до ориентира 5 м. Первые игроки садятся на мячи и устремляются вперед.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Ах: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А теперь мы хотим с вами поиграть в игру «Хорошо и плохо»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color w:val="000000"/>
          <w:sz w:val="28"/>
          <w:szCs w:val="28"/>
        </w:rPr>
        <w:t>Игра «Хорошо – плохо»</w:t>
      </w:r>
    </w:p>
    <w:p w:rsidR="00983811" w:rsidRDefault="00983811" w:rsidP="00EE262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 xml:space="preserve">Герои называют пример поступка, дети аплодисментами обозначают правильные слова: </w:t>
      </w:r>
    </w:p>
    <w:p w:rsidR="00983811" w:rsidRPr="00EE2622" w:rsidRDefault="00983811" w:rsidP="00EE262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порвал одежду,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>защитил слабого,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>поссорился с мамой,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обогрел и накормил котёнка,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сорвал ветку с дерева,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сломал игрушку,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разбил вазу,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>помог малышу одеться,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 поделился конфетой,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 xml:space="preserve">обидел девочку, 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i/>
          <w:color w:val="000000"/>
          <w:sz w:val="28"/>
          <w:szCs w:val="28"/>
        </w:rPr>
        <w:t>поблагодарил за помощь).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> Ох, может быть и ты с детишками поиграешь?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Ох:</w:t>
      </w: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EE2622">
        <w:rPr>
          <w:rFonts w:ascii="Times New Roman" w:hAnsi="Times New Roman"/>
          <w:color w:val="000000"/>
          <w:sz w:val="28"/>
          <w:szCs w:val="28"/>
        </w:rPr>
        <w:t>Но ведь я ничего не умею. Да еще мне очень жарко и неловко.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А ты сними теплую одежду. Тебе так будет легче и свободнее.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Ох снимает с себя теплый костюм, остается в шортах и футболке.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Ох:</w:t>
      </w:r>
      <w:r w:rsidRPr="00EE2622">
        <w:rPr>
          <w:rFonts w:ascii="Times New Roman" w:hAnsi="Times New Roman"/>
          <w:color w:val="000000"/>
          <w:sz w:val="28"/>
          <w:szCs w:val="28"/>
        </w:rPr>
        <w:t> Я готов. Я тоже знаю различные игры и забавы. Но играю в них очень редко. Одному ведь скучно и не интересно.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Ах:</w:t>
      </w:r>
      <w:r w:rsidRPr="00EE2622">
        <w:rPr>
          <w:rFonts w:ascii="Times New Roman" w:hAnsi="Times New Roman"/>
          <w:color w:val="000000"/>
          <w:sz w:val="28"/>
          <w:szCs w:val="28"/>
        </w:rPr>
        <w:t>Давайте ребятки научим Оха делать зарядку, вы согласны?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color w:val="000000"/>
          <w:sz w:val="28"/>
          <w:szCs w:val="28"/>
        </w:rPr>
        <w:t>«Веселая зарядка» ( «Эй, лежебоки!»)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Ох: </w:t>
      </w:r>
      <w:r w:rsidRPr="00EE262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А теперь мы хотим поиграть с ребятками подготовительной группы.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Эстафета 4. Ведение мяча ногой между кеглями (Подготовительная группа)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Расстояние от стартовой линии до ориентира 8 м. Игроки преодолевают его, ногой ведя мяч между кеглями. Возвращаются бегом, держа мяч в руках.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Ох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Мне совсем не хочется идти домой. Мне нравится играть с детьми. Это так интересно и весело. А самое главное — мы все вместе. А дома я нахожусь постоянно один и скучаю.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АХ:</w:t>
      </w:r>
      <w:r w:rsidRPr="00EE2622">
        <w:rPr>
          <w:rFonts w:ascii="Times New Roman" w:hAnsi="Times New Roman"/>
          <w:color w:val="000000"/>
          <w:sz w:val="28"/>
          <w:szCs w:val="28"/>
        </w:rPr>
        <w:t>Если хочешь быть умелым,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Ловким, быстрым, сильным, смелым,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Научись любить скакалки,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Обручи, мячи и палки.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Будешь ты тогда здоров,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Обязательно здоров.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Ох: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Какое счастье, я здоров,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И мне не нужно докторов.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Со спортом буду я дружить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И дружбой с вами дорожить.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Ах:</w:t>
      </w:r>
      <w:r w:rsidRPr="00EE262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 А теперь ребятки вставайте все в один большой круг и устроим дискотеку.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E262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Песня «Ай, будет круто!»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</w:pP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color w:val="000000"/>
          <w:sz w:val="28"/>
          <w:szCs w:val="28"/>
        </w:rPr>
        <w:t>Ох:</w:t>
      </w:r>
      <w:r w:rsidRPr="00EE2622">
        <w:rPr>
          <w:rFonts w:ascii="Times New Roman" w:hAnsi="Times New Roman"/>
          <w:color w:val="000000"/>
          <w:sz w:val="28"/>
          <w:szCs w:val="28"/>
        </w:rPr>
        <w:t>Теперь пора прощаться.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Всем желаю закаляться,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Спортом дружно заниматься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color w:val="000000"/>
          <w:sz w:val="28"/>
          <w:szCs w:val="28"/>
        </w:rPr>
        <w:t>И почаще всем встречаться.</w:t>
      </w:r>
    </w:p>
    <w:p w:rsidR="00983811" w:rsidRPr="00EE2622" w:rsidRDefault="00983811" w:rsidP="00EE262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/>
          <w:color w:val="000000"/>
          <w:sz w:val="28"/>
          <w:szCs w:val="28"/>
        </w:rPr>
      </w:pPr>
      <w:r w:rsidRPr="00EE2622">
        <w:rPr>
          <w:rFonts w:ascii="Times New Roman" w:hAnsi="Times New Roman"/>
          <w:b/>
          <w:color w:val="000000"/>
          <w:sz w:val="28"/>
          <w:szCs w:val="28"/>
        </w:rPr>
        <w:t>АХ:</w:t>
      </w:r>
      <w:r w:rsidRPr="00EE2622">
        <w:rPr>
          <w:rFonts w:ascii="Times New Roman" w:hAnsi="Times New Roman"/>
          <w:color w:val="000000"/>
          <w:sz w:val="28"/>
          <w:szCs w:val="28"/>
        </w:rPr>
        <w:t xml:space="preserve"> До свиданья друзья, до новых встреч!</w:t>
      </w:r>
    </w:p>
    <w:p w:rsidR="00983811" w:rsidRDefault="00983811" w:rsidP="00574852">
      <w:r w:rsidRPr="00632DAA">
        <w:rPr>
          <w:noProof/>
        </w:rPr>
        <w:pict>
          <v:shape id="Рисунок 1" o:spid="_x0000_i1026" type="#_x0000_t75" style="width:507pt;height:285pt;visibility:visible">
            <v:imagedata r:id="rId5" o:title=""/>
          </v:shape>
        </w:pict>
      </w:r>
    </w:p>
    <w:p w:rsidR="00983811" w:rsidRDefault="00983811" w:rsidP="00574852">
      <w:r w:rsidRPr="00632DAA">
        <w:rPr>
          <w:noProof/>
        </w:rPr>
        <w:pict>
          <v:shape id="Рисунок 2" o:spid="_x0000_i1027" type="#_x0000_t75" style="width:507pt;height:285pt;visibility:visible">
            <v:imagedata r:id="rId6" o:title=""/>
          </v:shape>
        </w:pict>
      </w:r>
    </w:p>
    <w:p w:rsidR="00983811" w:rsidRDefault="00983811" w:rsidP="00574852"/>
    <w:p w:rsidR="00983811" w:rsidRDefault="00983811" w:rsidP="00574852">
      <w:r w:rsidRPr="00632DAA">
        <w:rPr>
          <w:noProof/>
        </w:rPr>
        <w:pict>
          <v:shape id="Рисунок 4" o:spid="_x0000_i1028" type="#_x0000_t75" style="width:508.5pt;height:316.5pt;visibility:visible">
            <v:imagedata r:id="rId7" o:title=""/>
          </v:shape>
        </w:pict>
      </w:r>
    </w:p>
    <w:p w:rsidR="00983811" w:rsidRDefault="00983811" w:rsidP="00574852">
      <w:r w:rsidRPr="00632DAA">
        <w:rPr>
          <w:noProof/>
        </w:rPr>
        <w:pict>
          <v:shape id="Рисунок 5" o:spid="_x0000_i1029" type="#_x0000_t75" style="width:508.5pt;height:381.75pt;visibility:visible">
            <v:imagedata r:id="rId8" o:title=""/>
          </v:shape>
        </w:pict>
      </w:r>
    </w:p>
    <w:p w:rsidR="00983811" w:rsidRPr="00574852" w:rsidRDefault="00983811" w:rsidP="00574852"/>
    <w:sectPr w:rsidR="00983811" w:rsidRPr="00574852" w:rsidSect="00574852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4FC"/>
    <w:rsid w:val="0037594C"/>
    <w:rsid w:val="00434E17"/>
    <w:rsid w:val="004F08BB"/>
    <w:rsid w:val="0055262D"/>
    <w:rsid w:val="00574852"/>
    <w:rsid w:val="00632DAA"/>
    <w:rsid w:val="0063788F"/>
    <w:rsid w:val="008E0A32"/>
    <w:rsid w:val="009137A5"/>
    <w:rsid w:val="00983811"/>
    <w:rsid w:val="00994866"/>
    <w:rsid w:val="00A15B9E"/>
    <w:rsid w:val="00A94D57"/>
    <w:rsid w:val="00C11F7F"/>
    <w:rsid w:val="00C20AA4"/>
    <w:rsid w:val="00D063C6"/>
    <w:rsid w:val="00E374FC"/>
    <w:rsid w:val="00EE2622"/>
    <w:rsid w:val="00FA4F85"/>
    <w:rsid w:val="00FF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86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E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0A32"/>
    <w:rPr>
      <w:rFonts w:ascii="Tahoma" w:hAnsi="Tahoma" w:cs="Tahoma"/>
      <w:sz w:val="16"/>
      <w:szCs w:val="16"/>
    </w:rPr>
  </w:style>
  <w:style w:type="paragraph" w:customStyle="1" w:styleId="c1">
    <w:name w:val="c1"/>
    <w:basedOn w:val="Normal"/>
    <w:uiPriority w:val="99"/>
    <w:rsid w:val="008E0A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DefaultParagraphFont"/>
    <w:uiPriority w:val="99"/>
    <w:rsid w:val="008E0A32"/>
    <w:rPr>
      <w:rFonts w:cs="Times New Roman"/>
    </w:rPr>
  </w:style>
  <w:style w:type="character" w:customStyle="1" w:styleId="c6">
    <w:name w:val="c6"/>
    <w:basedOn w:val="DefaultParagraphFont"/>
    <w:uiPriority w:val="99"/>
    <w:rsid w:val="008E0A3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55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7</Pages>
  <Words>723</Words>
  <Characters>4125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общеразвивающего вида с приоритетным осуществлением деятельности по познавательно – речевому направлению развития детей №63 «Жемчужинка»</dc:title>
  <dc:subject/>
  <dc:creator>1</dc:creator>
  <cp:keywords/>
  <dc:description/>
  <cp:lastModifiedBy>Гуненков</cp:lastModifiedBy>
  <cp:revision>2</cp:revision>
  <dcterms:created xsi:type="dcterms:W3CDTF">2018-10-28T11:40:00Z</dcterms:created>
  <dcterms:modified xsi:type="dcterms:W3CDTF">2018-10-28T11:40:00Z</dcterms:modified>
</cp:coreProperties>
</file>