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F93" w:rsidRPr="00916BE4" w:rsidRDefault="00D74F93" w:rsidP="003F6076">
      <w:pPr>
        <w:ind w:firstLine="709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916BE4">
        <w:rPr>
          <w:rFonts w:ascii="Times New Roman" w:hAnsi="Times New Roman" w:cs="Times New Roman"/>
          <w:b/>
          <w:bCs/>
          <w:sz w:val="36"/>
          <w:szCs w:val="36"/>
        </w:rPr>
        <w:t>2015 год – Год Литературы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в РФ</w:t>
      </w:r>
    </w:p>
    <w:p w:rsidR="00D74F93" w:rsidRPr="00B945F0" w:rsidRDefault="00D74F93" w:rsidP="0050323C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45F0">
        <w:rPr>
          <w:rFonts w:ascii="Times New Roman" w:hAnsi="Times New Roman" w:cs="Times New Roman"/>
          <w:b/>
          <w:bCs/>
          <w:sz w:val="24"/>
          <w:szCs w:val="24"/>
        </w:rPr>
        <w:t>«Путешествие по осенним страницам «Книжкиного календаря»</w:t>
      </w:r>
    </w:p>
    <w:p w:rsidR="00D74F93" w:rsidRPr="00B945F0" w:rsidRDefault="00D74F93" w:rsidP="00352A3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945F0">
        <w:rPr>
          <w:rFonts w:ascii="Times New Roman" w:hAnsi="Times New Roman" w:cs="Times New Roman"/>
          <w:sz w:val="24"/>
          <w:szCs w:val="24"/>
        </w:rPr>
        <w:t>Конструкт организации совместной познавательной икоммуникативной деятельности с использованием ИКТ</w:t>
      </w:r>
    </w:p>
    <w:p w:rsidR="00D74F93" w:rsidRDefault="00D74F93" w:rsidP="00352A3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945F0">
        <w:rPr>
          <w:rFonts w:ascii="Times New Roman" w:hAnsi="Times New Roman" w:cs="Times New Roman"/>
          <w:sz w:val="24"/>
          <w:szCs w:val="24"/>
        </w:rPr>
        <w:t>для детей с ТНР 7-го года жизни.</w:t>
      </w:r>
    </w:p>
    <w:p w:rsidR="00D74F93" w:rsidRPr="00B945F0" w:rsidRDefault="00D74F93" w:rsidP="00515DB6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Авторы: Невенчаная Ирина Александровна – воспитатель; Галкина Евгения Владимировна - логопед</w:t>
      </w:r>
    </w:p>
    <w:p w:rsidR="00D74F93" w:rsidRPr="00667FBC" w:rsidRDefault="00D74F93" w:rsidP="00351A7C">
      <w:pPr>
        <w:spacing w:after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945F0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B945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формирование интереса к  детской литературе  через  представление детьми коллективного творческого проекта – Книжкин календарь.</w:t>
      </w:r>
    </w:p>
    <w:p w:rsidR="00D74F93" w:rsidRPr="00667FBC" w:rsidRDefault="00D74F93" w:rsidP="00667FBC">
      <w:pPr>
        <w:spacing w:after="0"/>
        <w:ind w:left="709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667FB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Задачи: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67FB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Обучающие:</w:t>
      </w:r>
      <w:bookmarkStart w:id="0" w:name="_GoBack"/>
      <w:bookmarkEnd w:id="0"/>
    </w:p>
    <w:p w:rsidR="00D74F93" w:rsidRPr="00667FBC" w:rsidRDefault="00D74F93" w:rsidP="00667FBC">
      <w:pPr>
        <w:spacing w:after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7FBC"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систематизировать представление детей о различных жанрах детской литературы;</w:t>
      </w:r>
    </w:p>
    <w:p w:rsidR="00D74F93" w:rsidRPr="00667FBC" w:rsidRDefault="00D74F93" w:rsidP="00667FBC">
      <w:pPr>
        <w:spacing w:after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7FBC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формировать представление о технико-технологической информационной среде, основных источниках, способах поиска и передачи информации;</w:t>
      </w:r>
    </w:p>
    <w:p w:rsidR="00D74F93" w:rsidRPr="00667FBC" w:rsidRDefault="00D74F93" w:rsidP="00351A7C">
      <w:pPr>
        <w:spacing w:after="0"/>
        <w:ind w:firstLine="709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667FB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Развивающие:</w:t>
      </w:r>
    </w:p>
    <w:p w:rsidR="00D74F93" w:rsidRPr="00667FBC" w:rsidRDefault="00D74F93" w:rsidP="00667FBC">
      <w:pPr>
        <w:spacing w:after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7FBC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обеспечить комплексность в развитии психических процессов и компонентов устной речи детей: развивать языковое чутьё, обогащать речь детей образными выражениями и сравнениями;</w:t>
      </w:r>
    </w:p>
    <w:p w:rsidR="00D74F93" w:rsidRPr="00667FBC" w:rsidRDefault="00D74F93" w:rsidP="00667FBC">
      <w:pPr>
        <w:spacing w:after="0"/>
        <w:ind w:firstLine="709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667FB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Воспитательные:</w:t>
      </w:r>
    </w:p>
    <w:p w:rsidR="00D74F93" w:rsidRPr="00667FBC" w:rsidRDefault="00D74F93" w:rsidP="00667FBC">
      <w:pPr>
        <w:spacing w:after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7FBC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формировать интерес  к жизни и творчеству русских  и зарубежных писателей;</w:t>
      </w:r>
    </w:p>
    <w:p w:rsidR="00D74F93" w:rsidRPr="00667FBC" w:rsidRDefault="00D74F93" w:rsidP="00667FBC">
      <w:pPr>
        <w:spacing w:after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7FBC">
        <w:rPr>
          <w:rFonts w:ascii="Times New Roman" w:hAnsi="Times New Roman" w:cs="Times New Roman"/>
          <w:sz w:val="24"/>
          <w:szCs w:val="24"/>
          <w:shd w:val="clear" w:color="auto" w:fill="FFFFFF"/>
        </w:rPr>
        <w:t>устанавливать партнерские отношения со взрослыми и сверстниками в процессе совместной деятельности через игры «Найди пару», «Буквенный суп», «Пирамида слов», «Игра по кругу», игра «Договори пословицу»;</w:t>
      </w:r>
    </w:p>
    <w:p w:rsidR="00D74F93" w:rsidRPr="00667FBC" w:rsidRDefault="00D74F93" w:rsidP="00667FBC">
      <w:pPr>
        <w:spacing w:after="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7FBC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у детей культуру слушания, развивать интерес к литературе Урала.</w:t>
      </w:r>
    </w:p>
    <w:p w:rsidR="00D74F93" w:rsidRPr="00B945F0" w:rsidRDefault="00D74F93" w:rsidP="00351A7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945F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Оборудование и материалы: </w:t>
      </w:r>
      <w:r w:rsidRPr="00B945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календари «Круг детского чтения», «Книжкин календарь»,  слайды, созданные педагогами, </w:t>
      </w:r>
      <w:r w:rsidRPr="00B945F0">
        <w:rPr>
          <w:rFonts w:ascii="Times New Roman" w:hAnsi="Times New Roman" w:cs="Times New Roman"/>
          <w:sz w:val="24"/>
          <w:szCs w:val="24"/>
        </w:rPr>
        <w:t>слайды, оформленные детьми для презентации «Листаем осенние страницы календаря», наглядный материал – карточки к игре «Найди пару».</w:t>
      </w:r>
    </w:p>
    <w:p w:rsidR="00D74F93" w:rsidRPr="00B945F0" w:rsidRDefault="00D74F93" w:rsidP="00351A7C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B945F0"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Планируемый  результат: </w:t>
      </w:r>
      <w:r w:rsidRPr="00B945F0">
        <w:rPr>
          <w:rFonts w:ascii="Times New Roman" w:hAnsi="Times New Roman" w:cs="Times New Roman"/>
          <w:sz w:val="24"/>
          <w:szCs w:val="24"/>
        </w:rPr>
        <w:t>используемые в ходе совместной познавательной деятельности методы и приемы  направлены на достижение целевых ориентиров на этапе завершения дошкольного образования.</w:t>
      </w:r>
    </w:p>
    <w:p w:rsidR="00D74F93" w:rsidRPr="00B945F0" w:rsidRDefault="00D74F93" w:rsidP="00351A7C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5F0">
        <w:rPr>
          <w:rFonts w:ascii="Times New Roman" w:hAnsi="Times New Roman" w:cs="Times New Roman"/>
          <w:sz w:val="24"/>
          <w:szCs w:val="24"/>
        </w:rPr>
        <w:t>овладевает основными культурными способами деятельности, проявляет инициативу и самостоятельность в общении, познавательно-исследовательской деятельности;</w:t>
      </w:r>
    </w:p>
    <w:p w:rsidR="00D74F93" w:rsidRPr="00B945F0" w:rsidRDefault="00D74F93" w:rsidP="00351A7C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5F0">
        <w:rPr>
          <w:rFonts w:ascii="Times New Roman" w:hAnsi="Times New Roman" w:cs="Times New Roman"/>
          <w:sz w:val="24"/>
          <w:szCs w:val="24"/>
        </w:rPr>
        <w:t>обладает положительной установкой к творчеству, взаимодействует со сверстниками, участвует в совместных играх;</w:t>
      </w:r>
    </w:p>
    <w:p w:rsidR="00D74F93" w:rsidRPr="00B945F0" w:rsidRDefault="00D74F93" w:rsidP="00351A7C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5F0">
        <w:rPr>
          <w:rFonts w:ascii="Times New Roman" w:hAnsi="Times New Roman" w:cs="Times New Roman"/>
          <w:sz w:val="24"/>
          <w:szCs w:val="24"/>
        </w:rPr>
        <w:t>владеет устной речью, может выражать свои мысли и чувства;</w:t>
      </w:r>
    </w:p>
    <w:p w:rsidR="00D74F93" w:rsidRPr="00B945F0" w:rsidRDefault="00D74F93" w:rsidP="00351A7C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5F0">
        <w:rPr>
          <w:rFonts w:ascii="Times New Roman" w:hAnsi="Times New Roman" w:cs="Times New Roman"/>
          <w:sz w:val="24"/>
          <w:szCs w:val="24"/>
        </w:rPr>
        <w:t>может следовать социальным нормам поведения и правилам в деятельности и во взаимоотношениях со сверстниками;</w:t>
      </w:r>
    </w:p>
    <w:p w:rsidR="00D74F93" w:rsidRPr="00B945F0" w:rsidRDefault="00D74F93" w:rsidP="0050323C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5F0">
        <w:rPr>
          <w:rFonts w:ascii="Times New Roman" w:hAnsi="Times New Roman" w:cs="Times New Roman"/>
          <w:sz w:val="24"/>
          <w:szCs w:val="24"/>
        </w:rPr>
        <w:t>обладает начальными знаниями о  природном и социальном мире, знаком с произведениями детской литературы.</w:t>
      </w:r>
    </w:p>
    <w:p w:rsidR="00D74F93" w:rsidRPr="00916BE4" w:rsidRDefault="00D74F93">
      <w:pPr>
        <w:rPr>
          <w:rFonts w:ascii="Times New Roman" w:hAnsi="Times New Roman" w:cs="Times New Roman"/>
        </w:rPr>
      </w:pPr>
      <w:r w:rsidRPr="00916BE4">
        <w:rPr>
          <w:rFonts w:ascii="Times New Roman" w:hAnsi="Times New Roman" w:cs="Times New Roman"/>
        </w:rPr>
        <w:br w:type="page"/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28"/>
        <w:gridCol w:w="9570"/>
        <w:gridCol w:w="4616"/>
      </w:tblGrid>
      <w:tr w:rsidR="00D74F93" w:rsidRPr="006A08E3">
        <w:trPr>
          <w:cantSplit/>
          <w:trHeight w:val="766"/>
        </w:trPr>
        <w:tc>
          <w:tcPr>
            <w:tcW w:w="1428" w:type="dxa"/>
          </w:tcPr>
          <w:p w:rsidR="00D74F93" w:rsidRPr="006A08E3" w:rsidRDefault="00D74F93" w:rsidP="00746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A0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деятель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6A0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ности</w:t>
            </w:r>
          </w:p>
        </w:tc>
        <w:tc>
          <w:tcPr>
            <w:tcW w:w="9570" w:type="dxa"/>
          </w:tcPr>
          <w:p w:rsidR="00D74F93" w:rsidRPr="007463BB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педагога</w:t>
            </w:r>
          </w:p>
        </w:tc>
        <w:tc>
          <w:tcPr>
            <w:tcW w:w="4616" w:type="dxa"/>
          </w:tcPr>
          <w:p w:rsidR="00D74F93" w:rsidRPr="007463BB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3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детей</w:t>
            </w:r>
          </w:p>
        </w:tc>
      </w:tr>
      <w:tr w:rsidR="00D74F93" w:rsidRPr="006A08E3">
        <w:tc>
          <w:tcPr>
            <w:tcW w:w="1428" w:type="dxa"/>
          </w:tcPr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74F93" w:rsidRPr="00351A7C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51A7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Мотива - ция на совмест - ную  деятель -ность</w:t>
            </w:r>
          </w:p>
          <w:p w:rsidR="00D74F93" w:rsidRPr="00351A7C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Определе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ние детьми темы деятельно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сти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E602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«Игра по кругу»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Игра «Буквен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ный суп»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E602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E602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Игра-драмати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-зация «Кто прав?</w:t>
            </w:r>
          </w:p>
          <w:p w:rsidR="00D74F93" w:rsidRPr="006A08E3" w:rsidRDefault="00D74F93" w:rsidP="00E602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Игра «Договори пословицу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Динамическая пауза - игра «Найди пару»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Слушание музыки</w:t>
            </w: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«Итальян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ская полька» П.И. Чайковско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го.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B945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B945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Игра «Пирами -д</w:t>
            </w: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 слов»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B945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Синквейн</w:t>
            </w: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B945F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Эмоциона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льный итог 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70" w:type="dxa"/>
          </w:tcPr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Педагог эмоционально включает в 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тельность, вовлекает в слушание.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№1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 символ «Год литературы», дата проведения Дня чтения на Урале.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задает вопросы-размышления, стимулирующие процесс мышления:</w:t>
            </w:r>
          </w:p>
          <w:p w:rsidR="00D74F93" w:rsidRPr="006A08E3" w:rsidRDefault="00D74F93" w:rsidP="00280015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-Чем этот год отличается от предыдущего?Этот год для нас особенный. Почему? Почему именно этот день из 31 в октябреотмечен на нашем слайде?</w:t>
            </w:r>
          </w:p>
          <w:p w:rsidR="00D74F93" w:rsidRPr="00CC2D49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Эмоциональный итог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: вот каким был наш октябрь в Год Литературы.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Слайд№2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зашифрованы  слова«путешествие» и «Книжкин календарь».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подводит детей к цели деятельности: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Вы догадались, о чем мы сегодня поведем разговор?Нас ждет… В какое путешествие мы отправимся?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Эмоциональный итог: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мы  вновь окунемся в прекрасный мир детской литературы.  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</w:t>
            </w:r>
            <w:r w:rsidRPr="006A0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мнемотаблица «Я и книга».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подводит детей к цели работы по слайду: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- Расскажем о себе и наших книгах. Смотрите, выбирайте, рассказывайте! 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показывает детям мнемотаблицу «Говорим по цепочке».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Эмоциональный итог: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 мы друг о друге уже знаем много, потому что мы  - друзья. И чем больше мы будем узнавать друг друга, тем интереснее нам будет вместе! 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№4-6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слайдах зашифрованные названия календаря, придуманные детьми</w:t>
            </w: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предоставляет возможность для самостоятельных ответов детей: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-А какие же названия мы придумали нашему календарю? Смотрите и узнавайте! 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-Первый слайд озвучивают - девочки, второй - мальчики, а третий – проговариваем вместе!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№7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новое зашифрованное название календаря «Слушатель уже читатель».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 обращает внимание детей на новый слайд, инициирует общее обсуждение: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 А вот такое название подойдет к нашему календарю?Даша, прочитай!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Эмоциональный итог: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даже если вы не умеете читать, а только слушаете, вы все равно уже читатели!  Вот сколько названий уже есть у нашего «Книжкиного календаря».  А сколько ещё можно придумать!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№8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 слайде портреты  Льва Николаевича Толстого в разные годы жизни. 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обращает внимание на слайд, 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предлагает двум командам детейпридумать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ему 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свое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. Обобщает ответы детей, сопровождает комментариями, объединяет в одно название «Три портрета Л.Н. Толстого в разные годы жизни».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Итак, мы начинаем путешествие с сентябрьских страниц календаря. Узнаете кто это?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Эмоциональный итог: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Лев Николаевич Толстой - гордость русской литературы. Произнесем это имя с гордостью.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№9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мнемотаблица«Игра по кругу, но через одного».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Логопед предлагает вспомнить истории из жизни писателя: про Ясную Поляну, про сына Илью, про увлечения Л.Н.Толстого, про пароход; про Почтовый ящик.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 Поощряет высказывания детей.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 Какие истории про Льва Николаевича Толстого вам запомнились?</w:t>
            </w: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Эмоциональный итог: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мы узнали много интересных историй из жизни великого писателя, а чем больше мы знаем, тем интереснее жить!</w:t>
            </w:r>
          </w:p>
          <w:p w:rsidR="00D74F93" w:rsidRPr="007463BB" w:rsidRDefault="00D74F93" w:rsidP="007463BB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463B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№10</w:t>
            </w:r>
          </w:p>
          <w:p w:rsidR="00D74F93" w:rsidRPr="007463BB" w:rsidRDefault="00D74F93" w:rsidP="007463B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63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экранеслайды, созданные детьми на занятиях по начальной компьютерной грамотности.</w:t>
            </w:r>
          </w:p>
          <w:p w:rsidR="00D74F93" w:rsidRPr="007463BB" w:rsidRDefault="00D74F93" w:rsidP="007463B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463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7463BB" w:rsidRDefault="00D74F93" w:rsidP="007463B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463BB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вспомнить, как создавались слайды, поощряет детей к высказыванию:</w:t>
            </w:r>
          </w:p>
          <w:p w:rsidR="00D74F93" w:rsidRPr="007463BB" w:rsidRDefault="00D74F93" w:rsidP="00746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3BB">
              <w:rPr>
                <w:rFonts w:ascii="Times New Roman" w:hAnsi="Times New Roman" w:cs="Times New Roman"/>
                <w:sz w:val="24"/>
                <w:szCs w:val="24"/>
              </w:rPr>
              <w:t>- Посмотрите на экран. Узнаете? А как вы их создавали?</w:t>
            </w:r>
          </w:p>
          <w:p w:rsidR="00D74F93" w:rsidRPr="007463BB" w:rsidRDefault="00D74F93" w:rsidP="00746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3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Эмоциональный итог</w:t>
            </w:r>
            <w:r w:rsidRPr="007463BB">
              <w:rPr>
                <w:rFonts w:ascii="Times New Roman" w:hAnsi="Times New Roman" w:cs="Times New Roman"/>
                <w:sz w:val="24"/>
                <w:szCs w:val="24"/>
              </w:rPr>
              <w:t>: порадуйтесь тому, как много вы уже знаете и умеете!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№11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мнемотаблица к игре «Буквенный суп», в ней зашифровано слово – ТЕАТР.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Логопед предоставляет детям самостоятельно найти правильный ответ: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-На странице нашего календаря новое слово. Оно зашифровано в «Буквенном супе». 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-Смотрите, думайте, составляйте слово.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Эмоциональный итог: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 никто не знает так много, как все мы вместе!</w:t>
            </w:r>
          </w:p>
          <w:p w:rsidR="00D74F93" w:rsidRPr="002F5D92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Слайды №12-14</w:t>
            </w:r>
          </w:p>
          <w:p w:rsidR="00D74F93" w:rsidRPr="002F5D92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D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2F5D92" w:rsidRDefault="00D74F93" w:rsidP="00746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D92">
              <w:rPr>
                <w:rFonts w:ascii="Times New Roman" w:hAnsi="Times New Roman" w:cs="Times New Roman"/>
                <w:sz w:val="24"/>
                <w:szCs w:val="24"/>
              </w:rPr>
              <w:t>Логопед эмоционально вовлекает в слушание, инициируя общее обсуждение, способствует групповой деятельности детей при работе с пословицами.</w:t>
            </w:r>
          </w:p>
          <w:p w:rsidR="00D74F93" w:rsidRPr="002F5D92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D92">
              <w:rPr>
                <w:rFonts w:ascii="Times New Roman" w:hAnsi="Times New Roman" w:cs="Times New Roman"/>
                <w:sz w:val="24"/>
                <w:szCs w:val="24"/>
              </w:rPr>
              <w:t>Логопед задает вопросы, стимулирующие процесс мышления, предоставляет возможность для совместного обсуждения, комментирует высказывания:</w:t>
            </w:r>
          </w:p>
          <w:p w:rsidR="00D74F93" w:rsidRPr="002F5D92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5D9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Эмоциональный итог:</w:t>
            </w:r>
            <w:r w:rsidRPr="002F5D9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Льва Николаевича Толстого учат нас быть добрыми и смелыми, честными и справедливыми.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№15</w:t>
            </w:r>
          </w:p>
          <w:p w:rsidR="00D74F93" w:rsidRPr="006A08E3" w:rsidRDefault="00D74F93" w:rsidP="006A08E3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слово «сентябрь»  со стрелкой.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продолжить листать «Книжкинкалендарь»:</w:t>
            </w:r>
          </w:p>
          <w:p w:rsidR="00D74F93" w:rsidRPr="006A08E3" w:rsidRDefault="00D74F93" w:rsidP="006A08E3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-За сентябрем идет...  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№16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заголовок «Юбилейный октябрь», по щелчку появляются портреты С.А.Есенина и ДжанниРодари.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 задает вопросы, подводящие детей к теме следующего слайда: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 Кристина, прочитай название этого слайда.Почему октябрь можно назвать юбилейным?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 эмоционально рассказывает детям:</w:t>
            </w: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- 120 лет назад 3 октября в селе Константиново Рязанской области родился будущий поэт, который в своих стихах воспевал русскую природу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читает отрывки стихов Есенина «Белая береза», «Закружилась листва золотая».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 Вы узнали кто это? И еще один юбиляр октября: 23 октября исполнилось 95 лет со дня рождения итальянского писателя, автора сказки про Чипполино, …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№17</w:t>
            </w:r>
          </w:p>
          <w:p w:rsidR="00D74F93" w:rsidRPr="006A08E3" w:rsidRDefault="00D74F93" w:rsidP="006A08E3">
            <w:pPr>
              <w:spacing w:after="0" w:line="240" w:lineRule="auto"/>
              <w:ind w:firstLine="3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изображение карты со стрелкой, ведущей из России в Италию.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задает вопросы-размышления: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 Нас ждет ...   На какую страну указывает стрелка? На что похожа Италия?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Эмоциональный итог: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 в этой солнечной стране и  жил великий выдумщик и фантазер ДжанниРодари. Он  придумал для нас удивительную страну, в которую мы сейчас отправимся. </w:t>
            </w: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мнемотаблица к игре «Найди пару»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 комментирует правила игры.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 Пока звучит музыка, сегодня звучит «Итальянская полька» П.И.Чайковского,  каждый из вас идет  по своей дорожке. С окончанием музыки дети из левого ряда берут карточки с красного модуля, а из правого ряда – с зеленого модуля. По окончании игры находите пару.</w:t>
            </w:r>
          </w:p>
          <w:p w:rsidR="00D74F93" w:rsidRPr="006A08E3" w:rsidRDefault="00D74F93" w:rsidP="006A08E3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Эмоциональный итог:</w:t>
            </w:r>
          </w:p>
          <w:p w:rsidR="00D74F93" w:rsidRPr="006A08E3" w:rsidRDefault="00D74F93" w:rsidP="00280015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 Какие слова у вас получились? Так в какой же стране мы очутились? Какая она, эта страна, где все слова начинаются с «НЕ»? Докажем, что она действительно смешная и веселая.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мнемотаблица стихотворения ДжанниРодари.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задает вопросы, подводящие детей к теме следующего слайда: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 Какое новое правило детского общежития появилось у нас?  Узнаете?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  Стихи из сборника  «Планета новогодних елок»  стали для нас важным правилом детского общежития.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Эмоциональный итог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:  в своих произведениях ДжанниР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одари преподносит для нас 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Урок мира. Главный вывод, который мы делаем из его книг: самое страшное слово на земле –слово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«ВОЙНА».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круговая диаграмма года, стрелка указывает на последний месяц осени.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Воспитательобращает внимание на новый слайд: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-Вот и заканчивается осень в нашем литературном календаре. Последний осенний месяц…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№21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– портрет Д.Н.Мамина-Сибиряка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предоставляет возможность для совместного обсуждения: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 Чем же знаменателен ноябрь для нас, уральцев?6 ноября родился Д.Н.Мамин-Сибиряк – гордость уральской литературы. Произнесем его имя с гордостью!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№2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круговая диаграмма и схема книги Д. Н. Мамина-Сибиряка «Милые зеленые горы».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инициирует общее обсуждение.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Логопед комментирует высказывания детей.</w:t>
            </w:r>
          </w:p>
          <w:p w:rsidR="00D74F93" w:rsidRPr="00280015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 Внимание на экран! Что изображено на этом слайде?Чем необычна эта книга?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Эмоциональный итог: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 действительно эту книгу можно читать круглый год, ведь в каждом времени года своя прелесть, своя красота. Мы читаем книгу и восхищаемся, каждое слово в ней стоит того, чтобы быть осмысленным!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№23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– «река времени», на которой указано, что в 2015 году книге «Милые зеленые горы» исполнилось 25 лет.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ребенку представить свой слайд.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№24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мнемотаблица, для составления предложений о природе Урала.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Логопед предлагает составить из фраз предложения, контролирует грамотность и правильность речи: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- Благодаря книге Д.Н.Мамина-Сибиряка мы смогли… 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№25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схема к игре «Пирамида слов».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организует детей на новую деятельность: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-Внимание на экран! Игра … «Пирамида слов».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№26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– закрытые «окошки», на каждом из них написаны  две буквы. Это первые буквы имени и фамилии детей.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Логопед  инициирует совместное обсуждение: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Какой же он, наш уральский лес? Смотрите, выбирайте, рассказывайте! Начнет тот, чье имя и фамилия начинаются с одной буквы.</w:t>
            </w:r>
          </w:p>
          <w:p w:rsidR="00D74F93" w:rsidRPr="006A08E3" w:rsidRDefault="00D74F93" w:rsidP="007463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Слайды №27-29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Эмоциональный итог: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 вот какой великолепный, яркий, цветной, узорчатый и образный язык у Д.Н.Мамина-Сибиряка!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№30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мнемотаблица«Составляемсинквейн».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Логопед показывает мнемотаблицусинквейна. Вовлекает детей в совместную деятельность по определению основных характеристик понятий «книга» и  «наш календарь».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и логопед предлагают каждой команде  составить синквейны о книге и о календаре.</w:t>
            </w:r>
          </w:p>
          <w:p w:rsidR="00D74F93" w:rsidRPr="00CC2D49" w:rsidRDefault="00D74F93" w:rsidP="007463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- Вот и закончилось наше путешествие. Получилось ли у нас путешествие по страницам календаря? Что поможет нам не забыть о нашем необычном путешествии? 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- А вот  как еще  можно рассказать о наших книгах.  Внимание на экран! 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Слайд №31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слайде «Книжкин календарь» и зашифрованные зимние и весенние страницы.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Технология проведения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Воспитатель подводит эмоциональный итог деятельности: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- Интересных книг, новых путешествий по зимним и весенним страницам календаря!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4616" w:type="dxa"/>
          </w:tcPr>
          <w:p w:rsidR="00D74F93" w:rsidRDefault="00D74F93" w:rsidP="00351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вместе с педагогом проговаривают строчки 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74F93" w:rsidRPr="00351A7C" w:rsidRDefault="00D74F93" w:rsidP="0028001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1A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Давайте знакомые книги откроем,</w:t>
            </w:r>
          </w:p>
          <w:p w:rsidR="00D74F93" w:rsidRPr="00351A7C" w:rsidRDefault="00D74F93" w:rsidP="0028001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1A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снова пройдем от страницы к странице.</w:t>
            </w:r>
          </w:p>
          <w:p w:rsidR="00D74F93" w:rsidRPr="00351A7C" w:rsidRDefault="00D74F93" w:rsidP="0028001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1A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Всегда ведь приятно с любимым героем</w:t>
            </w:r>
          </w:p>
          <w:p w:rsidR="00D74F93" w:rsidRPr="00351A7C" w:rsidRDefault="00D74F93" w:rsidP="0028001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1A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Опять повстречаться узнать, подружиться. Дж. Чиарди</w:t>
            </w:r>
          </w:p>
          <w:p w:rsidR="00D74F93" w:rsidRPr="006A08E3" w:rsidRDefault="00D74F93" w:rsidP="00351A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рассматривают слайд, слушают, размышляют. 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Рассказывают о событиях, объясняют.</w:t>
            </w:r>
          </w:p>
          <w:p w:rsidR="00D74F93" w:rsidRPr="006A08E3" w:rsidRDefault="00D74F93" w:rsidP="00E602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Рассматривают слайд, выражают собственные суждения, мысли.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 думают и договаривают,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 слушают, эмоционально откликаются на слова.</w:t>
            </w:r>
          </w:p>
          <w:p w:rsidR="00D74F93" w:rsidRDefault="00D74F93" w:rsidP="00E6021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E6021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рассматривают слайд, выбирают один из вариантов и  по цепочке рассказывают: о последней прочитанной книге, о количестве книг  в семейной библиотеке, о своей любимой книге, о любимом авторе,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книге, которую он прочитал сам. 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слушают, по желанию проговаривают слова вместе с воспитателем.</w:t>
            </w:r>
          </w:p>
          <w:p w:rsidR="00D74F93" w:rsidRPr="006A08E3" w:rsidRDefault="00D74F93" w:rsidP="006A08E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узнают схематично зарисованные, зашифрованные изображения, участвуют в групповых действиях, работают в подгруппах,  рассказывают и объясняют друг другу свои варианты: «Читаем всей группой», «Детское чтение для сердца и разума», «Минутки чтения».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сосредотачивают внимание.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Рассматривают слайд, читают,слушают, думают, рассуждают на заданную тему.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рассматривают слайд, думают, узнают Л.Н. Толстого на портретах, совещаются в командах, договариваются,  придумывают  название слайду.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Работают все вместе.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произносят фразу с гордостью.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сосредотачивают внимание.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Слушают, рассматривают.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Вспоминают  «Истории про…», делают выбори называют запомнившуюся историю, соблюдая очередность.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Рассказывают о своих чувствах.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Слушают, выражают собственные суждения.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223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узнают свои слайды, рассказывают о том, как они создавали эти слайды: печатали буквы и слова, раскрашивали, вставляли картинки.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Дети внимательно рассматривают слайд, думают, самостоятельно решают поставленную задачу </w:t>
            </w:r>
          </w:p>
          <w:p w:rsidR="00D74F93" w:rsidRPr="00430F82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(из букв составляют слово).Выстраивают порядок и последовательность букв.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223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подгруппами представляют свои слайды.Г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руппа детей представляет в форме игры-драматизации рассказ Л.Н. Толстого «Кто прав»?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слушают и договаривают пословицы. 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вопросы, выражают собственные мысли.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вставляют пропущенные слова, читают получившиеся фразы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Pr="00D759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злость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сердце жжет», «никому </w:t>
            </w:r>
            <w:r w:rsidRPr="00D759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делаем».</w:t>
            </w:r>
          </w:p>
          <w:p w:rsidR="00D74F9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рассматривают слайд, думают, называют второй осенний месяц.</w:t>
            </w: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рассматривают слайд, в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ыражают собственные суждения.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Кристина читает заголовок слайда.</w:t>
            </w: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думают, рассуждают, отвечают на вопрос.</w:t>
            </w: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слушают, думают, по желанию проговаривают слова стихотворений, узнают портрет,  вспоминают и называют имя Сергея Есенина.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договаривают фразу, называя имя итальянского писателя.</w:t>
            </w: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рассматривают слайд, слушают, договаривают: «…путешествие по карте».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рассматривают карту, называют страну и говорят, на что она похожа.</w:t>
            </w:r>
          </w:p>
          <w:p w:rsidR="00D74F93" w:rsidRDefault="00D74F93" w:rsidP="002800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2800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2800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2800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2800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рассматривают слайд, думают, высказывают свои идеи.</w:t>
            </w:r>
          </w:p>
          <w:p w:rsidR="00D74F93" w:rsidRPr="006A08E3" w:rsidRDefault="00D74F93" w:rsidP="006A08E3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Выполняют задание в соответствии с установленными правилами.</w:t>
            </w: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активно играют, двигаются под музыку, используя пространство зала.</w:t>
            </w:r>
          </w:p>
          <w:p w:rsidR="00D74F93" w:rsidRPr="006A08E3" w:rsidRDefault="00D74F93" w:rsidP="00E6021F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Читают слова на карточках, советую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тся друг с другом, находят пару,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обсуждают значение новых слов.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отвечают на поставленные вопросы, выражают собственные суждения и чувства.</w:t>
            </w:r>
          </w:p>
          <w:p w:rsidR="00D74F93" w:rsidRDefault="00D74F93" w:rsidP="002800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280015" w:rsidRDefault="00D74F93" w:rsidP="002800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рассматривают слайд, узнают зарисованное стихотворение, рассказывают на память:</w:t>
            </w:r>
          </w:p>
          <w:p w:rsidR="00D74F93" w:rsidRPr="006A08E3" w:rsidRDefault="00D74F93" w:rsidP="00280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На нашей планете</w:t>
            </w:r>
          </w:p>
          <w:p w:rsidR="00D74F93" w:rsidRPr="006A08E3" w:rsidRDefault="00D74F93" w:rsidP="00280015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Строго запрещается воевать.</w:t>
            </w:r>
          </w:p>
          <w:p w:rsidR="00D74F93" w:rsidRPr="006A08E3" w:rsidRDefault="00D74F93" w:rsidP="00280015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 небе, на земле и на море…</w:t>
            </w:r>
          </w:p>
          <w:p w:rsidR="00D74F93" w:rsidRPr="006A08E3" w:rsidRDefault="00D74F93" w:rsidP="00280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Довольно горя!</w:t>
            </w:r>
          </w:p>
          <w:p w:rsidR="00D74F93" w:rsidRPr="006A08E3" w:rsidRDefault="00D74F93" w:rsidP="00280015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Тот, кто нарушит этот закон,</w:t>
            </w:r>
          </w:p>
          <w:p w:rsidR="00D74F93" w:rsidRPr="006A08E3" w:rsidRDefault="00D74F93" w:rsidP="00280015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Будет за уши выброшен вон,</w:t>
            </w:r>
          </w:p>
          <w:p w:rsidR="00D74F93" w:rsidRPr="006A08E3" w:rsidRDefault="00D74F93" w:rsidP="00280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Прочь с нашей планеты!</w:t>
            </w: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рассматривают слайд,  думают, называют последний месяц осени.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Выражают свое мнение по вопросу.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узнают портрет уральского писателя и вместе произносят его имя.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сосредотачивают внимание, рассматривают изображение на слайде, рассказывают о книге Д.Н.Мамина-Сибиряка «Милые зеленые горы», выражают собственные мысли.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Саша М. рассказывает, объясняет, представляет свой слайд. 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рассматривают слайд, выстраивают полный ответ, предложение, участвуют в групповых действиях, хором договаривают фразы по мнемотаблице.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сосредотачивают внимание на слайде, называют игру.  Активно играют, выполняя  правила: по цепочке называют каждое слово стихотворения, выстраивая из ладошек пирамиду.</w:t>
            </w:r>
          </w:p>
          <w:p w:rsidR="00D74F93" w:rsidRPr="006A08E3" w:rsidRDefault="00D74F93" w:rsidP="00280015">
            <w:pPr>
              <w:spacing w:after="0" w:line="240" w:lineRule="auto"/>
              <w:ind w:firstLine="772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Урал начинается с леса,</w:t>
            </w:r>
          </w:p>
          <w:p w:rsidR="00D74F93" w:rsidRPr="006A08E3" w:rsidRDefault="00D74F93" w:rsidP="00280015">
            <w:pPr>
              <w:spacing w:after="0" w:line="240" w:lineRule="auto"/>
              <w:ind w:firstLine="772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Урал начинается с гор.</w:t>
            </w:r>
          </w:p>
          <w:p w:rsidR="00D74F93" w:rsidRPr="006A08E3" w:rsidRDefault="00D74F93" w:rsidP="00280015">
            <w:pPr>
              <w:spacing w:after="0" w:line="240" w:lineRule="auto"/>
              <w:ind w:firstLine="772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С душевного теплого слова,</w:t>
            </w:r>
          </w:p>
          <w:p w:rsidR="00D74F93" w:rsidRPr="006A08E3" w:rsidRDefault="00D74F93" w:rsidP="00280015">
            <w:pPr>
              <w:spacing w:after="0" w:line="240" w:lineRule="auto"/>
              <w:ind w:firstLine="772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Урал начинается мой.</w:t>
            </w:r>
          </w:p>
          <w:p w:rsidR="00D74F93" w:rsidRPr="006A08E3" w:rsidRDefault="00D74F93" w:rsidP="006A08E3">
            <w:pPr>
              <w:spacing w:after="0" w:line="240" w:lineRule="auto"/>
              <w:ind w:firstLine="145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Дети рассматривают слайд, думают, выбирают свое окошко, составляют предложения, используя сравнения и образные выражения.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ассматривают слайды-фотографии уральской природы.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вопросы, рассуждают, делятся впечатлениями.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подбирают слова для синквейна.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Первая команда: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1строка – книга; 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2 строка – интересная, поучительная;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3 строка – читаем, узнаем, размышляем;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4 строка – книга – лучший друг человека;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5 строка –  друг.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Вторая команда: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1 строка –  календарь;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2 строка - детский, познавательный;</w:t>
            </w:r>
          </w:p>
          <w:p w:rsidR="00D74F93" w:rsidRPr="006A08E3" w:rsidRDefault="00D74F93" w:rsidP="006A08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3 строка- учит, развивает, увлекает;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 xml:space="preserve">4 строка- календарь – источник новых открытий; 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5 строка –учитель.</w:t>
            </w:r>
          </w:p>
          <w:p w:rsidR="00D74F93" w:rsidRPr="006A08E3" w:rsidRDefault="00D74F93" w:rsidP="006A08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8E3">
              <w:rPr>
                <w:rFonts w:ascii="Times New Roman" w:hAnsi="Times New Roman" w:cs="Times New Roman"/>
                <w:sz w:val="24"/>
                <w:szCs w:val="24"/>
              </w:rPr>
              <w:t>Дети слушают, рассматривают слайд, эмоционально откликаются на слова воспитателя.</w:t>
            </w:r>
          </w:p>
        </w:tc>
      </w:tr>
    </w:tbl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  <w:sectPr w:rsidR="00D74F93" w:rsidSect="0050323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74F93" w:rsidRDefault="00D74F93" w:rsidP="0050323C">
      <w:pPr>
        <w:spacing w:after="0"/>
        <w:jc w:val="both"/>
        <w:rPr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" o:spid="_x0000_s1026" type="#_x0000_t202" style="position:absolute;left:0;text-align:left;margin-left:593.65pt;margin-top:533.2pt;width:75.15pt;height:27.3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" stroked="f" strokeweight=".5pt">
            <v:textbox>
              <w:txbxContent>
                <w:p w:rsidR="00D74F93" w:rsidRDefault="00D74F93" w:rsidP="008E06FC">
                  <w:r>
                    <w:t>Слайд № 8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5" o:spid="_x0000_s1027" type="#_x0000_t202" style="position:absolute;left:0;text-align:left;margin-left:351.8pt;margin-top:533.15pt;width:1in;height:21.9pt;z-index:2516526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" stroked="f" strokeweight=".5pt">
            <v:textbox>
              <w:txbxContent>
                <w:p w:rsidR="00D74F93" w:rsidRDefault="00D74F93" w:rsidP="008E06FC">
                  <w:r>
                    <w:t>Слайд № 7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4" o:spid="_x0000_s1028" type="#_x0000_t202" style="position:absolute;left:0;text-align:left;margin-left:52.8pt;margin-top:533.2pt;width:1in;height:24.25pt;z-index:2516515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" stroked="f" strokeweight=".5pt">
            <v:textbox>
              <w:txbxContent>
                <w:p w:rsidR="00D74F93" w:rsidRDefault="00D74F93" w:rsidP="008E06FC">
                  <w:pPr>
                    <w:jc w:val="center"/>
                  </w:pPr>
                  <w:r>
                    <w:t>Слайд № 6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3" o:spid="_x0000_s1029" type="#_x0000_t202" style="position:absolute;left:0;text-align:left;margin-left:470pt;margin-top:346.1pt;width:1in;height:22.65pt;z-index:2516505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" stroked="f" strokeweight=".5pt">
            <v:textbox>
              <w:txbxContent>
                <w:p w:rsidR="00D74F93" w:rsidRDefault="00D74F93" w:rsidP="008E06FC">
                  <w:pPr>
                    <w:jc w:val="center"/>
                  </w:pPr>
                  <w:r>
                    <w:t>Слайд № 5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2" o:spid="_x0000_s1030" type="#_x0000_t202" style="position:absolute;left:0;text-align:left;margin-left:196.85pt;margin-top:346.1pt;width:1in;height:22.6pt;z-index:2516495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" stroked="f" strokeweight=".5pt">
            <v:textbox>
              <w:txbxContent>
                <w:p w:rsidR="00D74F93" w:rsidRDefault="00D74F93" w:rsidP="008E06FC">
                  <w:r>
                    <w:t>Слайд № 4</w:t>
                  </w:r>
                </w:p>
                <w:p w:rsidR="00D74F93" w:rsidRDefault="00D74F93" w:rsidP="008E06FC"/>
              </w:txbxContent>
            </v:textbox>
          </v:shape>
        </w:pict>
      </w:r>
      <w:r>
        <w:rPr>
          <w:noProof/>
        </w:rPr>
        <w:pict>
          <v:shape id="Поле 11" o:spid="_x0000_s1031" type="#_x0000_t202" style="position:absolute;left:0;text-align:left;margin-left:595.15pt;margin-top:148.45pt;width:1in;height:19.95pt;z-index:2516485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" stroked="f" strokeweight=".5pt">
            <v:textbox>
              <w:txbxContent>
                <w:p w:rsidR="00D74F93" w:rsidRDefault="00D74F93" w:rsidP="008E06FC">
                  <w:r>
                    <w:t>Слайд № 3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0" o:spid="_x0000_s1032" type="#_x0000_t202" style="position:absolute;left:0;text-align:left;margin-left:269.5pt;margin-top:2in;width:186.25pt;height:27.8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" filled="f" stroked="f" strokeweight=".5pt">
            <v:textbox>
              <w:txbxContent>
                <w:p w:rsidR="00D74F93" w:rsidRDefault="00D74F93" w:rsidP="008E06FC">
                  <w:pPr>
                    <w:jc w:val="center"/>
                  </w:pPr>
                  <w:r>
                    <w:t>Слайд № 2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9" o:spid="_x0000_s1033" type="#_x0000_t202" style="position:absolute;left:0;text-align:left;margin-left:-4.25pt;margin-top:147.35pt;width:186.25pt;height:27.8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" filled="f" stroked="f" strokeweight=".5pt">
            <v:textbox>
              <w:txbxContent>
                <w:p w:rsidR="00D74F93" w:rsidRDefault="00D74F93" w:rsidP="008E06FC">
                  <w:pPr>
                    <w:jc w:val="center"/>
                  </w:pPr>
                  <w:r>
                    <w:t>Слайд № 1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s1034" type="#_x0000_t75" style="position:absolute;left:0;text-align:left;margin-left:523.2pt;margin-top:368.8pt;width:218.35pt;height:163.75pt;z-index:-251671040;visibility:visible">
            <v:imagedata r:id="rId5" o:title=""/>
          </v:shape>
        </w:pict>
      </w:r>
      <w:r>
        <w:rPr>
          <w:noProof/>
        </w:rPr>
        <w:pict>
          <v:shape id="Рисунок 7" o:spid="_x0000_s1035" type="#_x0000_t75" style="position:absolute;left:0;text-align:left;margin-left:259.45pt;margin-top:370pt;width:216.8pt;height:162.6pt;z-index:-251672064;visibility:visible;mso-position-horizontal-relative:margin">
            <v:imagedata r:id="rId6" o:title=""/>
            <w10:wrap anchorx="margin"/>
          </v:shape>
        </w:pict>
      </w:r>
      <w:r>
        <w:rPr>
          <w:noProof/>
        </w:rPr>
        <w:pict>
          <v:shape id="Рисунок 6" o:spid="_x0000_s1036" type="#_x0000_t75" style="position:absolute;left:0;text-align:left;margin-left:-8.95pt;margin-top:369.6pt;width:218.35pt;height:163.75pt;z-index:-251673088;visibility:visible">
            <v:imagedata r:id="rId7" o:title=""/>
          </v:shape>
        </w:pict>
      </w:r>
      <w:r>
        <w:rPr>
          <w:noProof/>
        </w:rPr>
        <w:pict>
          <v:shape id="Рисунок 5" o:spid="_x0000_s1037" type="#_x0000_t75" style="position:absolute;left:0;text-align:left;margin-left:409.7pt;margin-top:182.85pt;width:217pt;height:162.75pt;z-index:-251674112;visibility:visible">
            <v:imagedata r:id="rId8" o:title=""/>
          </v:shape>
        </w:pict>
      </w:r>
      <w:r>
        <w:rPr>
          <w:noProof/>
        </w:rPr>
        <w:pict>
          <v:shape id="Рисунок 4" o:spid="_x0000_s1038" type="#_x0000_t75" style="position:absolute;left:0;text-align:left;margin-left:135.8pt;margin-top:184.05pt;width:215.95pt;height:161.95pt;z-index:-251675136;visibility:visible">
            <v:imagedata r:id="rId9" o:title=""/>
          </v:shape>
        </w:pict>
      </w:r>
      <w:r>
        <w:rPr>
          <w:noProof/>
        </w:rPr>
        <w:pict>
          <v:shape id="Рисунок 3" o:spid="_x0000_s1039" type="#_x0000_t75" style="position:absolute;left:0;text-align:left;margin-left:522.4pt;margin-top:-16.2pt;width:214.95pt;height:161.2pt;z-index:-251676160;visibility:visible">
            <v:imagedata r:id="rId10" o:title=""/>
          </v:shape>
        </w:pict>
      </w:r>
      <w:r>
        <w:rPr>
          <w:noProof/>
        </w:rPr>
        <w:pict>
          <v:shape id="Рисунок 2" o:spid="_x0000_s1040" type="#_x0000_t75" style="position:absolute;left:0;text-align:left;margin-left:250.05pt;margin-top:-16.95pt;width:214.4pt;height:160.8pt;z-index:-251677184;visibility:visible;mso-position-horizontal-relative:margin">
            <v:imagedata r:id="rId11" o:title=""/>
            <w10:wrap anchorx="margin"/>
          </v:shape>
        </w:pict>
      </w:r>
      <w:r>
        <w:rPr>
          <w:noProof/>
        </w:rPr>
        <w:pict>
          <v:shape id="Рисунок 1" o:spid="_x0000_s1041" type="#_x0000_t75" style="position:absolute;left:0;text-align:left;margin-left:-14.45pt;margin-top:-16.95pt;width:217.55pt;height:163.15pt;z-index:-251678208;visibility:visible">
            <v:imagedata r:id="rId12" o:title=""/>
          </v:shape>
        </w:pict>
      </w: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lang w:val="en-US"/>
        </w:rPr>
      </w:pPr>
    </w:p>
    <w:p w:rsidR="00D74F93" w:rsidRDefault="00D74F93" w:rsidP="0050323C">
      <w:pPr>
        <w:spacing w:after="0"/>
        <w:jc w:val="both"/>
        <w:rPr>
          <w:noProof/>
          <w:lang w:val="en-US"/>
        </w:rPr>
      </w:pPr>
      <w:r w:rsidRPr="001E3EF3">
        <w:rPr>
          <w:noProof/>
        </w:rPr>
        <w:pict>
          <v:shape id="Рисунок 17" o:spid="_x0000_i1025" type="#_x0000_t75" style="width:208.5pt;height:156.75pt;visibility:visible">
            <v:imagedata r:id="rId13" o:title=""/>
          </v:shape>
        </w:pict>
      </w:r>
      <w:r w:rsidRPr="001E3EF3">
        <w:rPr>
          <w:noProof/>
        </w:rPr>
        <w:pict>
          <v:shape id="Рисунок 19" o:spid="_x0000_i1026" type="#_x0000_t75" style="width:208.5pt;height:156.75pt;visibility:visible">
            <v:imagedata r:id="rId14" o:title=""/>
          </v:shape>
        </w:pict>
      </w:r>
      <w:r w:rsidRPr="001E3EF3">
        <w:rPr>
          <w:noProof/>
        </w:rPr>
        <w:pict>
          <v:shape id="Рисунок 20" o:spid="_x0000_i1027" type="#_x0000_t75" style="width:205.5pt;height:159pt;visibility:visible">
            <v:imagedata r:id="rId15" o:title=""/>
          </v:shape>
        </w:pict>
      </w:r>
    </w:p>
    <w:p w:rsidR="00D74F93" w:rsidRPr="008E06FC" w:rsidRDefault="00D74F93" w:rsidP="0050323C">
      <w:pPr>
        <w:spacing w:after="0"/>
        <w:jc w:val="both"/>
        <w:rPr>
          <w:noProof/>
          <w:lang w:val="en-US"/>
        </w:rPr>
      </w:pPr>
      <w:r>
        <w:rPr>
          <w:noProof/>
        </w:rPr>
        <w:pict>
          <v:shape id="Поле 28" o:spid="_x0000_s1042" type="#_x0000_t202" style="position:absolute;left:0;text-align:left;margin-left:473pt;margin-top:.65pt;width:94.65pt;height:17.9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" stroked="f" strokeweight=".5pt">
            <v:textbox>
              <w:txbxContent>
                <w:p w:rsidR="00D74F93" w:rsidRDefault="00D74F93" w:rsidP="008E06FC">
                  <w:r>
                    <w:t>Слайд № 11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7" o:spid="_x0000_s1043" type="#_x0000_t202" style="position:absolute;left:0;text-align:left;margin-left:275pt;margin-top:.65pt;width:75.9pt;height:19.5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" stroked="f" strokeweight=".5pt">
            <v:textbox>
              <w:txbxContent>
                <w:p w:rsidR="00D74F93" w:rsidRDefault="00D74F93" w:rsidP="008E06FC">
                  <w:r>
                    <w:t>Слайд № 10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26" o:spid="_x0000_s1044" type="#_x0000_t202" style="position:absolute;left:0;text-align:left;margin-left:55pt;margin-top:.65pt;width:67.3pt;height:18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" stroked="f" strokeweight=".5pt">
            <v:textbox>
              <w:txbxContent>
                <w:p w:rsidR="00D74F93" w:rsidRDefault="00D74F93" w:rsidP="008E06FC">
                  <w:r>
                    <w:t>Слайд № 9</w:t>
                  </w:r>
                </w:p>
              </w:txbxContent>
            </v:textbox>
          </v:shape>
        </w:pict>
      </w:r>
    </w:p>
    <w:p w:rsidR="00D74F93" w:rsidRDefault="00D74F93" w:rsidP="0050323C">
      <w:pPr>
        <w:spacing w:after="0"/>
        <w:jc w:val="both"/>
        <w:rPr>
          <w:noProof/>
          <w:lang w:val="en-US"/>
        </w:rPr>
      </w:pPr>
    </w:p>
    <w:p w:rsidR="00D74F93" w:rsidRPr="008E06FC" w:rsidRDefault="00D74F93" w:rsidP="0050323C">
      <w:pPr>
        <w:spacing w:after="0"/>
        <w:jc w:val="both"/>
        <w:rPr>
          <w:noProof/>
          <w:lang w:val="en-US"/>
        </w:rPr>
      </w:pPr>
      <w:r>
        <w:rPr>
          <w:noProof/>
        </w:rPr>
        <w:pict>
          <v:shape id="Поле 29" o:spid="_x0000_s1045" type="#_x0000_t202" style="position:absolute;left:0;text-align:left;margin-left:44pt;margin-top:149.75pt;width:90.15pt;height:21.1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" stroked="f" strokeweight=".5pt">
            <v:textbox>
              <w:txbxContent>
                <w:p w:rsidR="00D74F93" w:rsidRDefault="00D74F93" w:rsidP="008E06FC">
                  <w:r>
                    <w:t>Слайд № 12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0" o:spid="_x0000_s1046" type="#_x0000_t202" style="position:absolute;left:0;text-align:left;margin-left:258.5pt;margin-top:149.75pt;width:94.7pt;height:26.1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" stroked="f" strokeweight=".5pt">
            <v:textbox>
              <w:txbxContent>
                <w:p w:rsidR="00D74F93" w:rsidRDefault="00D74F93" w:rsidP="008E06FC">
                  <w:r>
                    <w:t>Слайд № 13</w:t>
                  </w:r>
                </w:p>
              </w:txbxContent>
            </v:textbox>
          </v:shape>
        </w:pict>
      </w:r>
      <w:r w:rsidRPr="001E3EF3">
        <w:rPr>
          <w:noProof/>
        </w:rPr>
        <w:pict>
          <v:shape id="Рисунок 21" o:spid="_x0000_i1028" type="#_x0000_t75" style="width:208.5pt;height:156.75pt;visibility:visible">
            <v:imagedata r:id="rId16" o:title=""/>
          </v:shape>
        </w:pict>
      </w:r>
      <w:r w:rsidRPr="001E3EF3">
        <w:rPr>
          <w:noProof/>
        </w:rPr>
        <w:pict>
          <v:shape id="Рисунок 22" o:spid="_x0000_i1029" type="#_x0000_t75" style="width:219.75pt;height:156.75pt;visibility:visible">
            <v:imagedata r:id="rId17" o:title=""/>
          </v:shape>
        </w:pict>
      </w:r>
    </w:p>
    <w:p w:rsidR="00D74F93" w:rsidRDefault="00D74F93" w:rsidP="0050323C">
      <w:pPr>
        <w:spacing w:after="0"/>
        <w:jc w:val="both"/>
        <w:rPr>
          <w:noProof/>
          <w:lang w:val="en-US"/>
        </w:rPr>
      </w:pPr>
    </w:p>
    <w:p w:rsidR="00D74F93" w:rsidRDefault="00D74F93" w:rsidP="0050323C">
      <w:pPr>
        <w:spacing w:after="0"/>
        <w:jc w:val="both"/>
        <w:rPr>
          <w:noProof/>
          <w:lang w:val="en-US"/>
        </w:rPr>
      </w:pPr>
      <w:r>
        <w:rPr>
          <w:noProof/>
        </w:rPr>
        <w:pict>
          <v:shape id="Поле 33" o:spid="_x0000_s1047" type="#_x0000_t202" style="position:absolute;left:0;text-align:left;margin-left:473pt;margin-top:155.7pt;width:91.55pt;height:28.9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" stroked="f" strokeweight=".5pt">
            <v:textbox>
              <w:txbxContent>
                <w:p w:rsidR="00D74F93" w:rsidRDefault="00D74F93" w:rsidP="008E06FC">
                  <w:r>
                    <w:t>Слайд № 16</w:t>
                  </w:r>
                </w:p>
                <w:p w:rsidR="00D74F93" w:rsidRDefault="00D74F93" w:rsidP="008E06FC"/>
                <w:p w:rsidR="00D74F93" w:rsidRDefault="00D74F93" w:rsidP="008E06FC"/>
                <w:p w:rsidR="00D74F93" w:rsidRDefault="00D74F93" w:rsidP="008E06FC"/>
                <w:p w:rsidR="00D74F93" w:rsidRDefault="00D74F93" w:rsidP="008E06FC"/>
              </w:txbxContent>
            </v:textbox>
          </v:shape>
        </w:pict>
      </w:r>
      <w:r>
        <w:rPr>
          <w:noProof/>
        </w:rPr>
        <w:pict>
          <v:shape id="Поле 32" o:spid="_x0000_s1048" type="#_x0000_t202" style="position:absolute;left:0;text-align:left;margin-left:264pt;margin-top:155.7pt;width:82.15pt;height:26.6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" stroked="f" strokeweight=".5pt">
            <v:textbox>
              <w:txbxContent>
                <w:p w:rsidR="00D74F93" w:rsidRDefault="00D74F93" w:rsidP="008E06FC">
                  <w:r>
                    <w:t>Слайд № 15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31" o:spid="_x0000_s1049" type="#_x0000_t202" style="position:absolute;left:0;text-align:left;margin-left:44pt;margin-top:155.7pt;width:79.95pt;height:29.7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" stroked="f" strokeweight=".5pt">
            <v:textbox>
              <w:txbxContent>
                <w:p w:rsidR="00D74F93" w:rsidRDefault="00D74F93" w:rsidP="008E06FC">
                  <w:r>
                    <w:t>Слайд № 14</w:t>
                  </w:r>
                </w:p>
              </w:txbxContent>
            </v:textbox>
          </v:shape>
        </w:pict>
      </w:r>
      <w:r w:rsidRPr="001E3EF3">
        <w:rPr>
          <w:noProof/>
        </w:rPr>
        <w:pict>
          <v:shape id="Рисунок 23" o:spid="_x0000_i1030" type="#_x0000_t75" style="width:212.25pt;height:153.75pt;visibility:visible">
            <v:imagedata r:id="rId18" o:title=""/>
          </v:shape>
        </w:pict>
      </w:r>
      <w:r w:rsidRPr="001E3EF3">
        <w:rPr>
          <w:noProof/>
        </w:rPr>
        <w:pict>
          <v:shape id="Рисунок 24" o:spid="_x0000_i1031" type="#_x0000_t75" style="width:205.5pt;height:153.75pt;visibility:visible">
            <v:imagedata r:id="rId19" o:title=""/>
          </v:shape>
        </w:pict>
      </w:r>
      <w:r w:rsidRPr="001E3EF3">
        <w:rPr>
          <w:noProof/>
        </w:rPr>
        <w:pict>
          <v:shape id="Рисунок 25" o:spid="_x0000_i1032" type="#_x0000_t75" style="width:208.5pt;height:156.75pt;visibility:visible">
            <v:imagedata r:id="rId20" o:title=""/>
          </v:shape>
        </w:pict>
      </w:r>
    </w:p>
    <w:p w:rsidR="00D74F93" w:rsidRDefault="00D74F93" w:rsidP="0050323C">
      <w:pPr>
        <w:spacing w:after="0"/>
        <w:jc w:val="both"/>
        <w:rPr>
          <w:noProof/>
          <w:lang w:val="en-US"/>
        </w:rPr>
      </w:pPr>
      <w:r>
        <w:rPr>
          <w:noProof/>
        </w:rPr>
        <w:pict>
          <v:shape id="Поле 44" o:spid="_x0000_s1050" type="#_x0000_t202" style="position:absolute;left:0;text-align:left;margin-left:489.5pt;margin-top:162pt;width:103.3pt;height:21.8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" stroked="f" strokeweight=".5pt">
            <v:textbox>
              <w:txbxContent>
                <w:p w:rsidR="00D74F93" w:rsidRDefault="00D74F93" w:rsidP="00FD6A8C">
                  <w:r>
                    <w:t>Слайд № 19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3" o:spid="_x0000_s1051" type="#_x0000_t202" style="position:absolute;left:0;text-align:left;margin-left:280.5pt;margin-top:162pt;width:87.65pt;height:24.2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" stroked="f" strokeweight=".5pt">
            <v:textbox>
              <w:txbxContent>
                <w:p w:rsidR="00D74F93" w:rsidRDefault="00D74F93" w:rsidP="00FD6A8C">
                  <w:r>
                    <w:t>Слайд  № 18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2" o:spid="_x0000_s1052" type="#_x0000_t202" style="position:absolute;left:0;text-align:left;margin-left:60.5pt;margin-top:162pt;width:79.05pt;height:21.9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" stroked="f" strokeweight=".5pt">
            <v:textbox>
              <w:txbxContent>
                <w:p w:rsidR="00D74F93" w:rsidRDefault="00D74F93" w:rsidP="00FD6A8C">
                  <w:r>
                    <w:t>Слайд № 17</w:t>
                  </w:r>
                </w:p>
              </w:txbxContent>
            </v:textbox>
          </v:shape>
        </w:pict>
      </w:r>
      <w:r w:rsidRPr="001E3EF3">
        <w:rPr>
          <w:noProof/>
        </w:rPr>
        <w:pict>
          <v:shape id="Рисунок 34" o:spid="_x0000_i1033" type="#_x0000_t75" style="width:219.75pt;height:165pt;visibility:visible">
            <v:imagedata r:id="rId21" o:title=""/>
          </v:shape>
        </w:pict>
      </w:r>
      <w:r w:rsidRPr="001E3EF3">
        <w:rPr>
          <w:noProof/>
        </w:rPr>
        <w:pict>
          <v:shape id="Рисунок 35" o:spid="_x0000_i1034" type="#_x0000_t75" style="width:219.75pt;height:165pt;visibility:visible">
            <v:imagedata r:id="rId22" o:title=""/>
          </v:shape>
        </w:pict>
      </w:r>
      <w:r w:rsidRPr="001E3EF3">
        <w:rPr>
          <w:noProof/>
        </w:rPr>
        <w:pict>
          <v:shape id="Рисунок 36" o:spid="_x0000_i1035" type="#_x0000_t75" style="width:219.75pt;height:165pt;visibility:visible">
            <v:imagedata r:id="rId23" o:title=""/>
          </v:shape>
        </w:pict>
      </w:r>
    </w:p>
    <w:p w:rsidR="00D74F93" w:rsidRDefault="00D74F93" w:rsidP="0050323C">
      <w:pPr>
        <w:spacing w:after="0"/>
        <w:jc w:val="both"/>
        <w:rPr>
          <w:noProof/>
          <w:lang w:val="en-US"/>
        </w:rPr>
      </w:pPr>
    </w:p>
    <w:p w:rsidR="00D74F93" w:rsidRDefault="00D74F93" w:rsidP="0050323C">
      <w:pPr>
        <w:spacing w:after="0"/>
        <w:jc w:val="both"/>
        <w:rPr>
          <w:noProof/>
          <w:lang w:val="en-US"/>
        </w:rPr>
      </w:pPr>
      <w:r>
        <w:rPr>
          <w:noProof/>
        </w:rPr>
        <w:pict>
          <v:shape id="Поле 46" o:spid="_x0000_s1053" type="#_x0000_t202" style="position:absolute;left:0;text-align:left;margin-left:247.5pt;margin-top:150.8pt;width:123.65pt;height:20.3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" stroked="f" strokeweight=".5pt">
            <v:textbox>
              <w:txbxContent>
                <w:p w:rsidR="00D74F93" w:rsidRDefault="00D74F93" w:rsidP="00FD6A8C">
                  <w:r>
                    <w:t>Слайд № 21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5" o:spid="_x0000_s1054" type="#_x0000_t202" style="position:absolute;left:0;text-align:left;margin-left:44pt;margin-top:150.8pt;width:97.05pt;height:22.7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" stroked="f" strokeweight=".5pt">
            <v:textbox>
              <w:txbxContent>
                <w:p w:rsidR="00D74F93" w:rsidRDefault="00D74F93" w:rsidP="00FD6A8C">
                  <w:r>
                    <w:t>Слайд № 20</w:t>
                  </w:r>
                </w:p>
              </w:txbxContent>
            </v:textbox>
          </v:shape>
        </w:pict>
      </w:r>
      <w:r w:rsidRPr="001E3EF3">
        <w:rPr>
          <w:noProof/>
        </w:rPr>
        <w:pict>
          <v:shape id="Рисунок 37" o:spid="_x0000_i1036" type="#_x0000_t75" style="width:212.25pt;height:159pt;visibility:visible">
            <v:imagedata r:id="rId24" o:title=""/>
          </v:shape>
        </w:pict>
      </w:r>
      <w:r w:rsidRPr="001E3EF3">
        <w:rPr>
          <w:noProof/>
        </w:rPr>
        <w:pict>
          <v:shape id="Рисунок 38" o:spid="_x0000_i1037" type="#_x0000_t75" style="width:212.25pt;height:159pt;visibility:visible">
            <v:imagedata r:id="rId25" o:title=""/>
          </v:shape>
        </w:pict>
      </w:r>
    </w:p>
    <w:p w:rsidR="00D74F93" w:rsidRDefault="00D74F93" w:rsidP="0050323C">
      <w:pPr>
        <w:spacing w:after="0"/>
        <w:jc w:val="both"/>
        <w:rPr>
          <w:noProof/>
          <w:lang w:val="en-US"/>
        </w:rPr>
      </w:pPr>
    </w:p>
    <w:p w:rsidR="00D74F93" w:rsidRDefault="00D74F93" w:rsidP="0050323C">
      <w:pPr>
        <w:spacing w:after="0"/>
        <w:jc w:val="both"/>
        <w:rPr>
          <w:noProof/>
          <w:lang w:val="en-US"/>
        </w:rPr>
      </w:pPr>
      <w:r>
        <w:rPr>
          <w:noProof/>
        </w:rPr>
        <w:pict>
          <v:shape id="Поле 49" o:spid="_x0000_s1055" type="#_x0000_t202" style="position:absolute;left:0;text-align:left;margin-left:495pt;margin-top:154.05pt;width:119.7pt;height:22.6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" stroked="f" strokeweight=".5pt">
            <v:textbox>
              <w:txbxContent>
                <w:p w:rsidR="00D74F93" w:rsidRDefault="00D74F93" w:rsidP="00FD6A8C">
                  <w:r>
                    <w:t>Слайд № 24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50" o:spid="_x0000_s1056" type="#_x0000_t202" style="position:absolute;left:0;text-align:left;margin-left:275pt;margin-top:154.05pt;width:76.7pt;height:19.5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" stroked="f" strokeweight=".5pt">
            <v:textbox>
              <w:txbxContent>
                <w:p w:rsidR="00D74F93" w:rsidRDefault="00D74F93" w:rsidP="00FD6A8C">
                  <w:r>
                    <w:t>Слайд № 23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47" o:spid="_x0000_s1057" type="#_x0000_t202" style="position:absolute;left:0;text-align:left;margin-left:27.5pt;margin-top:154.05pt;width:118.95pt;height:21.1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" stroked="f" strokeweight=".5pt">
            <v:textbox>
              <w:txbxContent>
                <w:p w:rsidR="00D74F93" w:rsidRDefault="00D74F93" w:rsidP="00FD6A8C">
                  <w:r>
                    <w:t>Слайд № 22</w:t>
                  </w:r>
                </w:p>
              </w:txbxContent>
            </v:textbox>
          </v:shape>
        </w:pict>
      </w:r>
      <w:r w:rsidRPr="001E3EF3">
        <w:rPr>
          <w:noProof/>
        </w:rPr>
        <w:pict>
          <v:shape id="Рисунок 39" o:spid="_x0000_i1038" type="#_x0000_t75" style="width:212.25pt;height:151.5pt;visibility:visible">
            <v:imagedata r:id="rId26" o:title=""/>
          </v:shape>
        </w:pict>
      </w:r>
      <w:r w:rsidRPr="001E3EF3">
        <w:rPr>
          <w:noProof/>
        </w:rPr>
        <w:pict>
          <v:shape id="Рисунок 40" o:spid="_x0000_i1039" type="#_x0000_t75" style="width:230.25pt;height:151.5pt;visibility:visible">
            <v:imagedata r:id="rId27" o:title=""/>
          </v:shape>
        </w:pict>
      </w:r>
      <w:r w:rsidRPr="001E3EF3">
        <w:rPr>
          <w:noProof/>
        </w:rPr>
        <w:pict>
          <v:shape id="Рисунок 41" o:spid="_x0000_i1040" type="#_x0000_t75" style="width:219.75pt;height:151.5pt;visibility:visible">
            <v:imagedata r:id="rId28" o:title=""/>
          </v:shape>
        </w:pict>
      </w:r>
    </w:p>
    <w:p w:rsidR="00D74F93" w:rsidRDefault="00D74F93" w:rsidP="0050323C">
      <w:pPr>
        <w:spacing w:after="0"/>
        <w:jc w:val="both"/>
        <w:rPr>
          <w:noProof/>
          <w:lang w:val="en-US"/>
        </w:rPr>
      </w:pPr>
      <w:r>
        <w:rPr>
          <w:noProof/>
        </w:rPr>
        <w:pict>
          <v:shape id="Поле 59" o:spid="_x0000_s1058" type="#_x0000_t202" style="position:absolute;left:0;text-align:left;margin-left:269.5pt;margin-top:153pt;width:132.25pt;height:26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" stroked="f" strokeweight=".5pt">
            <v:textbox>
              <w:txbxContent>
                <w:p w:rsidR="00D74F93" w:rsidRDefault="00D74F93" w:rsidP="00FD6A8C">
                  <w:r>
                    <w:t>Слайд № 26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58" o:spid="_x0000_s1059" type="#_x0000_t202" style="position:absolute;left:0;text-align:left;margin-left:55pt;margin-top:162pt;width:98.55pt;height:21.8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" stroked="f" strokeweight=".5pt">
            <v:textbox>
              <w:txbxContent>
                <w:p w:rsidR="00D74F93" w:rsidRDefault="00D74F93" w:rsidP="00FD6A8C">
                  <w:r>
                    <w:t>Слайд № 25</w:t>
                  </w:r>
                </w:p>
              </w:txbxContent>
            </v:textbox>
          </v:shape>
        </w:pict>
      </w:r>
      <w:r w:rsidRPr="001E3EF3">
        <w:rPr>
          <w:noProof/>
        </w:rPr>
        <w:pict>
          <v:shape id="Рисунок 51" o:spid="_x0000_i1041" type="#_x0000_t75" style="width:219.75pt;height:165pt;visibility:visible">
            <v:imagedata r:id="rId29" o:title=""/>
          </v:shape>
        </w:pict>
      </w:r>
      <w:r w:rsidRPr="001E3EF3">
        <w:rPr>
          <w:noProof/>
        </w:rPr>
        <w:pict>
          <v:shape id="Рисунок 52" o:spid="_x0000_i1042" type="#_x0000_t75" style="width:219.75pt;height:165pt;visibility:visible">
            <v:imagedata r:id="rId30" o:title=""/>
          </v:shape>
        </w:pict>
      </w:r>
    </w:p>
    <w:p w:rsidR="00D74F93" w:rsidRDefault="00D74F93" w:rsidP="0050323C">
      <w:pPr>
        <w:spacing w:after="0"/>
        <w:jc w:val="both"/>
        <w:rPr>
          <w:noProof/>
          <w:lang w:val="en-US"/>
        </w:rPr>
      </w:pPr>
    </w:p>
    <w:p w:rsidR="00D74F93" w:rsidRDefault="00D74F93" w:rsidP="0050323C">
      <w:pPr>
        <w:spacing w:after="0"/>
        <w:jc w:val="both"/>
        <w:rPr>
          <w:noProof/>
          <w:lang w:val="en-US"/>
        </w:rPr>
      </w:pPr>
      <w:r>
        <w:rPr>
          <w:noProof/>
        </w:rPr>
        <w:pict>
          <v:shape id="Поле 62" o:spid="_x0000_s1060" type="#_x0000_t202" style="position:absolute;left:0;text-align:left;margin-left:517pt;margin-top:159.8pt;width:87.65pt;height:21.9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" stroked="f" strokeweight=".5pt">
            <v:textbox>
              <w:txbxContent>
                <w:p w:rsidR="00D74F93" w:rsidRDefault="00D74F93" w:rsidP="00FD6A8C">
                  <w:r>
                    <w:t>Слайд № 29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1" o:spid="_x0000_s1061" type="#_x0000_t202" style="position:absolute;left:0;text-align:left;margin-left:286pt;margin-top:150.8pt;width:88.65pt;height:27.3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" stroked="f" strokeweight=".5pt">
            <v:textbox>
              <w:txbxContent>
                <w:p w:rsidR="00D74F93" w:rsidRDefault="00D74F93" w:rsidP="00FD6A8C">
                  <w:r>
                    <w:t>Слайд № 28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0" o:spid="_x0000_s1062" type="#_x0000_t202" style="position:absolute;left:0;text-align:left;margin-left:55pt;margin-top:159.8pt;width:130.65pt;height:18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" stroked="f" strokeweight=".5pt">
            <v:textbox>
              <w:txbxContent>
                <w:p w:rsidR="00D74F93" w:rsidRDefault="00D74F93" w:rsidP="00FD6A8C">
                  <w:r>
                    <w:t>Слайд № 27</w:t>
                  </w:r>
                </w:p>
              </w:txbxContent>
            </v:textbox>
          </v:shape>
        </w:pict>
      </w:r>
      <w:r w:rsidRPr="001E3EF3">
        <w:rPr>
          <w:noProof/>
        </w:rPr>
        <w:pict>
          <v:shape id="Рисунок 53" o:spid="_x0000_i1043" type="#_x0000_t75" style="width:3in;height:162pt;visibility:visible">
            <v:imagedata r:id="rId31" o:title=""/>
          </v:shape>
        </w:pict>
      </w:r>
      <w:r w:rsidRPr="001E3EF3">
        <w:rPr>
          <w:noProof/>
        </w:rPr>
        <w:pict>
          <v:shape id="Рисунок 54" o:spid="_x0000_i1044" type="#_x0000_t75" style="width:219.75pt;height:165pt;visibility:visible">
            <v:imagedata r:id="rId32" o:title=""/>
          </v:shape>
        </w:pict>
      </w:r>
      <w:r w:rsidRPr="001E3EF3">
        <w:rPr>
          <w:noProof/>
        </w:rPr>
        <w:pict>
          <v:shape id="Рисунок 55" o:spid="_x0000_i1045" type="#_x0000_t75" style="width:3in;height:162pt;visibility:visible">
            <v:imagedata r:id="rId33" o:title=""/>
          </v:shape>
        </w:pict>
      </w:r>
    </w:p>
    <w:p w:rsidR="00D74F93" w:rsidRPr="00FD6A8C" w:rsidRDefault="00D74F93" w:rsidP="0050323C">
      <w:pPr>
        <w:spacing w:after="0"/>
        <w:jc w:val="both"/>
        <w:rPr>
          <w:noProof/>
          <w:lang w:val="en-US"/>
        </w:rPr>
      </w:pPr>
    </w:p>
    <w:p w:rsidR="00D74F93" w:rsidRDefault="00D74F93" w:rsidP="0050323C">
      <w:pPr>
        <w:spacing w:after="0"/>
        <w:jc w:val="both"/>
        <w:rPr>
          <w:noProof/>
        </w:rPr>
        <w:sectPr w:rsidR="00D74F93" w:rsidSect="0050323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pict>
          <v:shape id="Поле 64" o:spid="_x0000_s1063" type="#_x0000_t202" style="position:absolute;left:0;text-align:left;margin-left:258.5pt;margin-top:157.65pt;width:93.15pt;height:21.8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" stroked="f" strokeweight=".5pt">
            <v:textbox>
              <w:txbxContent>
                <w:p w:rsidR="00D74F93" w:rsidRDefault="00D74F93" w:rsidP="00FD6A8C">
                  <w:r>
                    <w:t>Слайд № 31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3" o:spid="_x0000_s1064" type="#_x0000_t202" style="position:absolute;left:0;text-align:left;margin-left:44pt;margin-top:157.65pt;width:79.85pt;height:22.7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" stroked="f" strokeweight=".5pt">
            <v:textbox>
              <w:txbxContent>
                <w:p w:rsidR="00D74F93" w:rsidRDefault="00D74F93" w:rsidP="00FD6A8C">
                  <w:r>
                    <w:t>Слайд № 30</w:t>
                  </w:r>
                </w:p>
              </w:txbxContent>
            </v:textbox>
          </v:shape>
        </w:pict>
      </w:r>
      <w:r w:rsidRPr="001E3EF3">
        <w:rPr>
          <w:noProof/>
        </w:rPr>
        <w:pict>
          <v:shape id="Рисунок 56" o:spid="_x0000_i1046" type="#_x0000_t75" style="width:201.75pt;height:145.5pt;visibility:visible">
            <v:imagedata r:id="rId34" o:title=""/>
          </v:shape>
        </w:pict>
      </w:r>
      <w:r w:rsidRPr="001E3EF3">
        <w:rPr>
          <w:noProof/>
        </w:rPr>
        <w:pict>
          <v:shape id="Рисунок 57" o:spid="_x0000_i1047" type="#_x0000_t75" style="width:198pt;height:148.5pt;visibility:visible">
            <v:imagedata r:id="rId35" o:title=""/>
          </v:shape>
        </w:pict>
      </w:r>
    </w:p>
    <w:p w:rsidR="00D74F93" w:rsidRPr="002A42D0" w:rsidRDefault="00D74F93" w:rsidP="002A42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>Рецензия</w:t>
      </w:r>
    </w:p>
    <w:p w:rsidR="00D74F93" w:rsidRPr="002A42D0" w:rsidRDefault="00D74F93" w:rsidP="0050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4F93" w:rsidRPr="002A42D0" w:rsidRDefault="00D74F93" w:rsidP="002A42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>«Познавательная и коммуникативная деятельность «Листаем осенние страницы «Книжкиного календаря» с использованием ИКТ» -  интеллектуальный продукт детей и педагогов группы «Ромашка», современный вид познавательной деятельности, соответствующий ФГОС ДО. Авторы проекта: Галкина Евгения Владимировна – логопед, Невенчаная Ирина Александровна – воспитатель. Место работы: МАДОУ детский сад «Росинка», д/с №6 «Дельфин», Новоуральский городской округ.</w:t>
      </w:r>
    </w:p>
    <w:p w:rsidR="00D74F93" w:rsidRPr="002A42D0" w:rsidRDefault="00D74F93" w:rsidP="002A42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 xml:space="preserve">«Книжкин календарь» - это результат коллективной проектной деятельности. Принцип создания заложен в названии: «книжкин» - знакомство с произведениями детской литературы, «календарь» - знакомство с произведениями авторов, исходя из даты рождения.  Идея создания календаря возникла, исходя из интереса детей к жизни и творчеству писателей и поэтов. В «Книжкином календаре» отражены впечатления, находки, открытия воспитанников группы. Взаимодействие  педагогического коллектива группы с воспитателем компьютерного класса в процессе деятельности способствовало уточнению представлений о технико-технологической информационной среде.Открытие для детей Интернета - важного источника информации позволило им понять принцип передачи материала: от поиска необходимых сведений в Сети через электронные носители и печатающее устройство до страниц в «Книжкином календаре» с портретами авторов, картами Европы, мира, фотопейзажами. </w:t>
      </w:r>
    </w:p>
    <w:p w:rsidR="00D74F93" w:rsidRPr="002A42D0" w:rsidRDefault="00D74F93" w:rsidP="002A42D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>«Книжкин календарь» способствует решению задач образовательных областей «Речевое развитие» -это интересный материал для развития и коррекции речи детей через игры и упражнения, придуманные по содержанию произведений, «Книжкин календарь» позволяет в разных видах детской деятельности реализовать цели и задачи образовательной области «Познавательное развитие». Расширение круга детского чтения в работе с календарем обеспечивает условия для решения целей и задач других образовательных областей: «Художественно-эстетическое развитие», «Социально-коммуникативное развитие», «Физическое развитие».</w:t>
      </w:r>
    </w:p>
    <w:p w:rsidR="00D74F93" w:rsidRPr="002A42D0" w:rsidRDefault="00D74F93" w:rsidP="0050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>Используемые методики:</w:t>
      </w:r>
    </w:p>
    <w:p w:rsidR="00D74F93" w:rsidRPr="002A42D0" w:rsidRDefault="00D74F93" w:rsidP="0050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 xml:space="preserve">      -    Н.А.Короткова «Образовательный процесс в группах детей старшего дошкольного возраста»;</w:t>
      </w:r>
    </w:p>
    <w:p w:rsidR="00D74F93" w:rsidRPr="002A42D0" w:rsidRDefault="00D74F93" w:rsidP="0050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 xml:space="preserve">      -     Л.Г.Парамонова «Как подготовить дошкольника к овладению грамотным письмом»;</w:t>
      </w:r>
    </w:p>
    <w:p w:rsidR="00D74F93" w:rsidRPr="002A42D0" w:rsidRDefault="00D74F93" w:rsidP="0050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 xml:space="preserve">      -     Т.А.Ткаченко «Если дошкольник плохо говорит»;</w:t>
      </w:r>
    </w:p>
    <w:p w:rsidR="00D74F93" w:rsidRPr="002A42D0" w:rsidRDefault="00D74F93" w:rsidP="0050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 xml:space="preserve">      -     Т.А.Ткаченко «Развитие фонематического восприятия и навыков звукового анализа».</w:t>
      </w:r>
    </w:p>
    <w:p w:rsidR="00D74F93" w:rsidRPr="002A42D0" w:rsidRDefault="00D74F93" w:rsidP="0050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>Используемые технологии:</w:t>
      </w:r>
    </w:p>
    <w:p w:rsidR="00D74F93" w:rsidRPr="002A42D0" w:rsidRDefault="00D74F93" w:rsidP="0050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></w:t>
      </w:r>
      <w:r w:rsidRPr="002A42D0">
        <w:rPr>
          <w:rFonts w:ascii="Times New Roman" w:hAnsi="Times New Roman" w:cs="Times New Roman"/>
          <w:sz w:val="28"/>
          <w:szCs w:val="28"/>
        </w:rPr>
        <w:tab/>
        <w:t>технологии познавательно исследовательской деятельности Н.А.Коротковой</w:t>
      </w:r>
    </w:p>
    <w:p w:rsidR="00D74F93" w:rsidRPr="002A42D0" w:rsidRDefault="00D74F93" w:rsidP="0050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>«Путешествия по реке времени»: путешествия сопровождают все занятия. На ней отражены дни рождения русских и зарубежных писателей, с творчеством которых мы знакомимся через календарь «Круг детского чтения» в течение года;</w:t>
      </w:r>
    </w:p>
    <w:p w:rsidR="00D74F93" w:rsidRPr="002A42D0" w:rsidRDefault="00D74F93" w:rsidP="0050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></w:t>
      </w:r>
      <w:r w:rsidRPr="002A42D0">
        <w:rPr>
          <w:rFonts w:ascii="Times New Roman" w:hAnsi="Times New Roman" w:cs="Times New Roman"/>
          <w:sz w:val="28"/>
          <w:szCs w:val="28"/>
        </w:rPr>
        <w:tab/>
        <w:t>технологии познавательно исследовательской деятельности Н.А.Коротковой</w:t>
      </w:r>
    </w:p>
    <w:p w:rsidR="00D74F93" w:rsidRPr="002A42D0" w:rsidRDefault="00D74F93" w:rsidP="0050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>«Путешествия по карте»: это поиск городов, стран, в которых родились и жили писатели, а также происходили события, описываемые в произведениях.</w:t>
      </w:r>
    </w:p>
    <w:p w:rsidR="00D74F93" w:rsidRPr="002A42D0" w:rsidRDefault="00D74F93" w:rsidP="0050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>Календарь «Круг детского чтения» способствует комплексному развитию детей в 5  взаимодополняющих образовательных  областях.</w:t>
      </w:r>
    </w:p>
    <w:p w:rsidR="00D74F93" w:rsidRPr="002A42D0" w:rsidRDefault="00D74F93" w:rsidP="0050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42D0">
        <w:rPr>
          <w:rFonts w:ascii="Times New Roman" w:hAnsi="Times New Roman" w:cs="Times New Roman"/>
          <w:sz w:val="28"/>
          <w:szCs w:val="28"/>
        </w:rPr>
        <w:t xml:space="preserve">     Используемые, методики, технологии, формы работы способствуют качественному проведению занятий по календарю «Круг детского чтения»,включенных в Основную  общеобразовательную программу. </w:t>
      </w:r>
    </w:p>
    <w:sectPr w:rsidR="00D74F93" w:rsidRPr="002A42D0" w:rsidSect="002A42D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71B5"/>
    <w:multiLevelType w:val="hybridMultilevel"/>
    <w:tmpl w:val="DAB85B36"/>
    <w:lvl w:ilvl="0" w:tplc="980A3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D274F"/>
    <w:multiLevelType w:val="hybridMultilevel"/>
    <w:tmpl w:val="8932D898"/>
    <w:lvl w:ilvl="0" w:tplc="E564C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E04D5"/>
    <w:multiLevelType w:val="hybridMultilevel"/>
    <w:tmpl w:val="43021C82"/>
    <w:lvl w:ilvl="0" w:tplc="980A3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E5800"/>
    <w:multiLevelType w:val="hybridMultilevel"/>
    <w:tmpl w:val="85AEFA0E"/>
    <w:lvl w:ilvl="0" w:tplc="E564C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94410A"/>
    <w:multiLevelType w:val="hybridMultilevel"/>
    <w:tmpl w:val="E0C8EC72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323C"/>
    <w:rsid w:val="00032758"/>
    <w:rsid w:val="0004215F"/>
    <w:rsid w:val="00065613"/>
    <w:rsid w:val="00076F7C"/>
    <w:rsid w:val="000C354E"/>
    <w:rsid w:val="000F035C"/>
    <w:rsid w:val="001219AA"/>
    <w:rsid w:val="0017140E"/>
    <w:rsid w:val="00197611"/>
    <w:rsid w:val="001A3B4B"/>
    <w:rsid w:val="001A7591"/>
    <w:rsid w:val="001D205F"/>
    <w:rsid w:val="001E3EF3"/>
    <w:rsid w:val="002136E0"/>
    <w:rsid w:val="00221ED7"/>
    <w:rsid w:val="002234D5"/>
    <w:rsid w:val="00223AA8"/>
    <w:rsid w:val="00260BCD"/>
    <w:rsid w:val="00280015"/>
    <w:rsid w:val="00283087"/>
    <w:rsid w:val="002852BA"/>
    <w:rsid w:val="002A42D0"/>
    <w:rsid w:val="002C699C"/>
    <w:rsid w:val="002E48EA"/>
    <w:rsid w:val="002F5D92"/>
    <w:rsid w:val="003129FC"/>
    <w:rsid w:val="003231D3"/>
    <w:rsid w:val="003351E1"/>
    <w:rsid w:val="003369C7"/>
    <w:rsid w:val="00351A7C"/>
    <w:rsid w:val="00352A32"/>
    <w:rsid w:val="00355F43"/>
    <w:rsid w:val="003721C7"/>
    <w:rsid w:val="00374934"/>
    <w:rsid w:val="00375514"/>
    <w:rsid w:val="00381044"/>
    <w:rsid w:val="00385808"/>
    <w:rsid w:val="00395957"/>
    <w:rsid w:val="003C0D11"/>
    <w:rsid w:val="003E5C27"/>
    <w:rsid w:val="003F6076"/>
    <w:rsid w:val="00411C12"/>
    <w:rsid w:val="00430F82"/>
    <w:rsid w:val="004436A7"/>
    <w:rsid w:val="004452F6"/>
    <w:rsid w:val="00454B6D"/>
    <w:rsid w:val="00457AC8"/>
    <w:rsid w:val="00472B09"/>
    <w:rsid w:val="004B31F7"/>
    <w:rsid w:val="004B7E14"/>
    <w:rsid w:val="004C1BB1"/>
    <w:rsid w:val="004C2589"/>
    <w:rsid w:val="004C4BE6"/>
    <w:rsid w:val="004D10D8"/>
    <w:rsid w:val="004D260C"/>
    <w:rsid w:val="004F4711"/>
    <w:rsid w:val="0050323C"/>
    <w:rsid w:val="00515DB6"/>
    <w:rsid w:val="0052162E"/>
    <w:rsid w:val="005452A0"/>
    <w:rsid w:val="00551E63"/>
    <w:rsid w:val="00555046"/>
    <w:rsid w:val="00557F52"/>
    <w:rsid w:val="00580F8B"/>
    <w:rsid w:val="005810FD"/>
    <w:rsid w:val="0059649B"/>
    <w:rsid w:val="005A67A8"/>
    <w:rsid w:val="005D50CC"/>
    <w:rsid w:val="005E0369"/>
    <w:rsid w:val="005F1C47"/>
    <w:rsid w:val="006036E8"/>
    <w:rsid w:val="006108A4"/>
    <w:rsid w:val="00621169"/>
    <w:rsid w:val="00633EF7"/>
    <w:rsid w:val="0064128C"/>
    <w:rsid w:val="00667FBC"/>
    <w:rsid w:val="006A08E3"/>
    <w:rsid w:val="006A3FFE"/>
    <w:rsid w:val="006F0779"/>
    <w:rsid w:val="006F1B75"/>
    <w:rsid w:val="006F745E"/>
    <w:rsid w:val="007463BB"/>
    <w:rsid w:val="00763588"/>
    <w:rsid w:val="00773344"/>
    <w:rsid w:val="007811CA"/>
    <w:rsid w:val="007B21D4"/>
    <w:rsid w:val="007E70C9"/>
    <w:rsid w:val="007F68F8"/>
    <w:rsid w:val="0080758E"/>
    <w:rsid w:val="00813858"/>
    <w:rsid w:val="00825814"/>
    <w:rsid w:val="00833F23"/>
    <w:rsid w:val="00871122"/>
    <w:rsid w:val="0087196F"/>
    <w:rsid w:val="0088183F"/>
    <w:rsid w:val="00885534"/>
    <w:rsid w:val="00895A7B"/>
    <w:rsid w:val="008A26F5"/>
    <w:rsid w:val="008E06FC"/>
    <w:rsid w:val="008F22F2"/>
    <w:rsid w:val="009008A8"/>
    <w:rsid w:val="00907A3B"/>
    <w:rsid w:val="00916BE4"/>
    <w:rsid w:val="00931A63"/>
    <w:rsid w:val="00937710"/>
    <w:rsid w:val="00972DD8"/>
    <w:rsid w:val="009B750F"/>
    <w:rsid w:val="009C2984"/>
    <w:rsid w:val="009D3993"/>
    <w:rsid w:val="009E0586"/>
    <w:rsid w:val="00A05B7B"/>
    <w:rsid w:val="00A33101"/>
    <w:rsid w:val="00A40034"/>
    <w:rsid w:val="00A53F08"/>
    <w:rsid w:val="00A6512C"/>
    <w:rsid w:val="00A83C77"/>
    <w:rsid w:val="00A90241"/>
    <w:rsid w:val="00AA02CA"/>
    <w:rsid w:val="00AB4745"/>
    <w:rsid w:val="00AE26AB"/>
    <w:rsid w:val="00B30844"/>
    <w:rsid w:val="00B42325"/>
    <w:rsid w:val="00B42E0D"/>
    <w:rsid w:val="00B553A6"/>
    <w:rsid w:val="00B71930"/>
    <w:rsid w:val="00B92D48"/>
    <w:rsid w:val="00B945F0"/>
    <w:rsid w:val="00B9525A"/>
    <w:rsid w:val="00B97A2B"/>
    <w:rsid w:val="00BC2436"/>
    <w:rsid w:val="00C17218"/>
    <w:rsid w:val="00C44184"/>
    <w:rsid w:val="00CA1D0E"/>
    <w:rsid w:val="00CA4822"/>
    <w:rsid w:val="00CB369D"/>
    <w:rsid w:val="00CC2D49"/>
    <w:rsid w:val="00CD0D67"/>
    <w:rsid w:val="00CD7BD8"/>
    <w:rsid w:val="00D11C77"/>
    <w:rsid w:val="00D74436"/>
    <w:rsid w:val="00D74F93"/>
    <w:rsid w:val="00D759A0"/>
    <w:rsid w:val="00D80649"/>
    <w:rsid w:val="00DB040C"/>
    <w:rsid w:val="00DD5E43"/>
    <w:rsid w:val="00DF28DF"/>
    <w:rsid w:val="00E56927"/>
    <w:rsid w:val="00E6021F"/>
    <w:rsid w:val="00E663D6"/>
    <w:rsid w:val="00E7360B"/>
    <w:rsid w:val="00EB46C7"/>
    <w:rsid w:val="00EC04D7"/>
    <w:rsid w:val="00EE32DD"/>
    <w:rsid w:val="00EE7924"/>
    <w:rsid w:val="00EF545E"/>
    <w:rsid w:val="00F26269"/>
    <w:rsid w:val="00F4110D"/>
    <w:rsid w:val="00F72EE6"/>
    <w:rsid w:val="00F775CC"/>
    <w:rsid w:val="00F92B4A"/>
    <w:rsid w:val="00FA3BD4"/>
    <w:rsid w:val="00FD6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05F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0323C"/>
    <w:pPr>
      <w:spacing w:after="120" w:line="240" w:lineRule="auto"/>
      <w:ind w:left="720" w:firstLine="539"/>
      <w:jc w:val="both"/>
    </w:pPr>
    <w:rPr>
      <w:color w:val="000000"/>
      <w:sz w:val="28"/>
      <w:szCs w:val="28"/>
      <w:lang w:eastAsia="en-US"/>
    </w:rPr>
  </w:style>
  <w:style w:type="table" w:styleId="TableGrid">
    <w:name w:val="Table Grid"/>
    <w:basedOn w:val="TableNormal"/>
    <w:uiPriority w:val="99"/>
    <w:rsid w:val="0050323C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873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3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13</Pages>
  <Words>3034</Words>
  <Characters>17297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 год – Год Литературы в РФ</dc:title>
  <dc:subject/>
  <dc:creator>DNS</dc:creator>
  <cp:keywords/>
  <dc:description/>
  <cp:lastModifiedBy>Гуненков</cp:lastModifiedBy>
  <cp:revision>6</cp:revision>
  <cp:lastPrinted>2018-10-01T00:09:00Z</cp:lastPrinted>
  <dcterms:created xsi:type="dcterms:W3CDTF">2018-10-01T00:05:00Z</dcterms:created>
  <dcterms:modified xsi:type="dcterms:W3CDTF">2018-10-01T00:28:00Z</dcterms:modified>
</cp:coreProperties>
</file>