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41032" w:rsidRDefault="00741032"/>
    <w:p w:rsidR="00741032" w:rsidRPr="007F5BA0" w:rsidRDefault="00741032" w:rsidP="007F5BA0">
      <w:pPr>
        <w:spacing w:after="0" w:line="240" w:lineRule="auto"/>
        <w:jc w:val="center"/>
        <w:rPr>
          <w:rFonts w:ascii="Times New Roman" w:hAnsi="Times New Roman"/>
          <w:b/>
          <w:sz w:val="24"/>
          <w:szCs w:val="24"/>
        </w:rPr>
      </w:pPr>
      <w:r w:rsidRPr="007F5BA0">
        <w:rPr>
          <w:rFonts w:ascii="Times New Roman" w:hAnsi="Times New Roman"/>
          <w:b/>
          <w:sz w:val="24"/>
          <w:szCs w:val="24"/>
        </w:rPr>
        <w:t>Аннотация</w:t>
      </w:r>
    </w:p>
    <w:p w:rsidR="00741032" w:rsidRPr="007F5BA0" w:rsidRDefault="00741032" w:rsidP="007F5BA0">
      <w:pPr>
        <w:spacing w:after="0" w:line="240" w:lineRule="auto"/>
        <w:jc w:val="both"/>
        <w:rPr>
          <w:rFonts w:ascii="Times New Roman" w:hAnsi="Times New Roman"/>
          <w:sz w:val="24"/>
          <w:szCs w:val="24"/>
        </w:rPr>
      </w:pPr>
      <w:r w:rsidRPr="007F5BA0">
        <w:rPr>
          <w:rFonts w:ascii="Times New Roman" w:hAnsi="Times New Roman"/>
          <w:sz w:val="24"/>
          <w:szCs w:val="24"/>
        </w:rPr>
        <w:t xml:space="preserve">          Данная статья предназначена для практикующих логопедов и заинтересованных родителей, активно участвующих в коррекции речи своих детей. В статье описывается игра «Парные картинки с предлогами», которая предназначена для детей старшего дошкольного возраста и набор парных картинок для отработки предлогов.</w:t>
      </w:r>
    </w:p>
    <w:p w:rsidR="00741032" w:rsidRPr="007F5BA0" w:rsidRDefault="00741032" w:rsidP="007F5BA0">
      <w:pPr>
        <w:spacing w:after="160" w:line="259" w:lineRule="auto"/>
        <w:jc w:val="center"/>
        <w:rPr>
          <w:rFonts w:ascii="Times New Roman" w:hAnsi="Times New Roman"/>
          <w:b/>
          <w:sz w:val="28"/>
          <w:szCs w:val="28"/>
        </w:rPr>
      </w:pPr>
    </w:p>
    <w:p w:rsidR="00741032" w:rsidRPr="007F5BA0" w:rsidRDefault="00741032" w:rsidP="007F5BA0">
      <w:pPr>
        <w:spacing w:after="160" w:line="259" w:lineRule="auto"/>
        <w:rPr>
          <w:rFonts w:ascii="Times New Roman" w:hAnsi="Times New Roman"/>
          <w:b/>
          <w:sz w:val="28"/>
          <w:szCs w:val="28"/>
        </w:rPr>
      </w:pPr>
    </w:p>
    <w:p w:rsidR="00741032" w:rsidRPr="007F5BA0" w:rsidRDefault="00741032" w:rsidP="007F5BA0">
      <w:pPr>
        <w:spacing w:after="160" w:line="259" w:lineRule="auto"/>
        <w:jc w:val="center"/>
        <w:rPr>
          <w:rFonts w:ascii="Times New Roman" w:hAnsi="Times New Roman"/>
          <w:b/>
          <w:sz w:val="28"/>
          <w:szCs w:val="28"/>
        </w:rPr>
      </w:pPr>
      <w:r w:rsidRPr="007F5BA0">
        <w:rPr>
          <w:rFonts w:ascii="Times New Roman" w:hAnsi="Times New Roman"/>
          <w:b/>
          <w:sz w:val="28"/>
          <w:szCs w:val="28"/>
        </w:rPr>
        <w:t>Игра «Парные картинки с предлогами»</w:t>
      </w:r>
    </w:p>
    <w:p w:rsidR="00741032" w:rsidRPr="007F5BA0" w:rsidRDefault="00741032" w:rsidP="007F5BA0">
      <w:pPr>
        <w:spacing w:after="0" w:line="240" w:lineRule="auto"/>
        <w:jc w:val="right"/>
        <w:rPr>
          <w:rFonts w:ascii="Times New Roman" w:hAnsi="Times New Roman"/>
          <w:b/>
          <w:sz w:val="24"/>
          <w:szCs w:val="24"/>
        </w:rPr>
      </w:pPr>
      <w:r w:rsidRPr="007F5BA0">
        <w:rPr>
          <w:rFonts w:ascii="Times New Roman" w:hAnsi="Times New Roman"/>
          <w:b/>
          <w:sz w:val="24"/>
          <w:szCs w:val="24"/>
        </w:rPr>
        <w:t>Реализуем ФГОС ДО</w:t>
      </w:r>
    </w:p>
    <w:p w:rsidR="00741032" w:rsidRPr="007F5BA0" w:rsidRDefault="00741032" w:rsidP="007F5BA0">
      <w:pPr>
        <w:spacing w:after="0" w:line="240" w:lineRule="auto"/>
        <w:rPr>
          <w:rFonts w:ascii="Times New Roman" w:hAnsi="Times New Roman"/>
          <w:b/>
          <w:sz w:val="24"/>
          <w:szCs w:val="24"/>
        </w:rPr>
      </w:pPr>
      <w:r w:rsidRPr="007F5BA0">
        <w:rPr>
          <w:rFonts w:ascii="Times New Roman" w:hAnsi="Times New Roman"/>
          <w:b/>
          <w:sz w:val="24"/>
          <w:szCs w:val="24"/>
        </w:rPr>
        <w:t>Авторы статьи: Животягина Наталия Константиновна,</w:t>
      </w:r>
    </w:p>
    <w:p w:rsidR="00741032" w:rsidRPr="007F5BA0" w:rsidRDefault="00741032" w:rsidP="007F5BA0">
      <w:pPr>
        <w:spacing w:after="0" w:line="240" w:lineRule="auto"/>
        <w:rPr>
          <w:rFonts w:ascii="Times New Roman" w:hAnsi="Times New Roman"/>
          <w:b/>
          <w:sz w:val="24"/>
          <w:szCs w:val="24"/>
        </w:rPr>
      </w:pPr>
      <w:r w:rsidRPr="007F5BA0">
        <w:rPr>
          <w:rFonts w:ascii="Times New Roman" w:hAnsi="Times New Roman"/>
          <w:b/>
          <w:sz w:val="24"/>
          <w:szCs w:val="24"/>
        </w:rPr>
        <w:t xml:space="preserve">                             учитель-логопед МАДОУ детский сад «Росинка», д/с № 6 «Дельфин»,</w:t>
      </w:r>
    </w:p>
    <w:p w:rsidR="00741032" w:rsidRPr="007F5BA0" w:rsidRDefault="00741032" w:rsidP="007F5BA0">
      <w:pPr>
        <w:spacing w:after="0" w:line="240" w:lineRule="auto"/>
        <w:rPr>
          <w:rFonts w:ascii="Times New Roman" w:hAnsi="Times New Roman"/>
          <w:b/>
          <w:sz w:val="24"/>
          <w:szCs w:val="24"/>
        </w:rPr>
      </w:pPr>
      <w:r w:rsidRPr="007F5BA0">
        <w:rPr>
          <w:rFonts w:ascii="Times New Roman" w:hAnsi="Times New Roman"/>
          <w:b/>
          <w:sz w:val="24"/>
          <w:szCs w:val="24"/>
        </w:rPr>
        <w:t xml:space="preserve">                             г. Новоуральск Свердловской обл.</w:t>
      </w:r>
    </w:p>
    <w:p w:rsidR="00741032" w:rsidRPr="007F5BA0" w:rsidRDefault="00741032" w:rsidP="007F5BA0">
      <w:pPr>
        <w:spacing w:after="0" w:line="240" w:lineRule="auto"/>
        <w:rPr>
          <w:rFonts w:ascii="Times New Roman" w:hAnsi="Times New Roman"/>
          <w:b/>
          <w:sz w:val="24"/>
          <w:szCs w:val="24"/>
        </w:rPr>
      </w:pPr>
      <w:r w:rsidRPr="007F5BA0">
        <w:rPr>
          <w:rFonts w:ascii="Times New Roman" w:hAnsi="Times New Roman"/>
          <w:b/>
          <w:sz w:val="24"/>
          <w:szCs w:val="24"/>
        </w:rPr>
        <w:t xml:space="preserve">                             Моисеева Марина Владимировна,</w:t>
      </w:r>
    </w:p>
    <w:p w:rsidR="00741032" w:rsidRPr="007F5BA0" w:rsidRDefault="00741032" w:rsidP="007F5BA0">
      <w:pPr>
        <w:spacing w:after="0" w:line="240" w:lineRule="auto"/>
        <w:rPr>
          <w:rFonts w:ascii="Times New Roman" w:hAnsi="Times New Roman"/>
          <w:b/>
          <w:sz w:val="24"/>
          <w:szCs w:val="24"/>
        </w:rPr>
      </w:pPr>
      <w:r w:rsidRPr="007F5BA0">
        <w:rPr>
          <w:rFonts w:ascii="Times New Roman" w:hAnsi="Times New Roman"/>
          <w:b/>
          <w:sz w:val="24"/>
          <w:szCs w:val="24"/>
        </w:rPr>
        <w:t xml:space="preserve">                             учитель-логопед МАДОУ детский сад «Росинка», д/с № 6 «Дельфин»,</w:t>
      </w:r>
    </w:p>
    <w:p w:rsidR="00741032" w:rsidRPr="007F5BA0" w:rsidRDefault="00741032" w:rsidP="007F5BA0">
      <w:pPr>
        <w:spacing w:after="0" w:line="240" w:lineRule="auto"/>
        <w:rPr>
          <w:rFonts w:ascii="Times New Roman" w:hAnsi="Times New Roman"/>
          <w:b/>
          <w:sz w:val="24"/>
          <w:szCs w:val="24"/>
        </w:rPr>
      </w:pPr>
      <w:r w:rsidRPr="007F5BA0">
        <w:rPr>
          <w:rFonts w:ascii="Times New Roman" w:hAnsi="Times New Roman"/>
          <w:b/>
          <w:sz w:val="24"/>
          <w:szCs w:val="24"/>
        </w:rPr>
        <w:t xml:space="preserve">                             г. Новоуральск Свердловской обл.</w:t>
      </w:r>
    </w:p>
    <w:p w:rsidR="00741032" w:rsidRPr="007F5BA0" w:rsidRDefault="00741032" w:rsidP="007F5BA0">
      <w:pPr>
        <w:spacing w:after="0" w:line="240" w:lineRule="auto"/>
        <w:rPr>
          <w:rFonts w:ascii="Times New Roman" w:hAnsi="Times New Roman"/>
          <w:b/>
          <w:sz w:val="24"/>
          <w:szCs w:val="24"/>
        </w:rPr>
      </w:pPr>
    </w:p>
    <w:p w:rsidR="00741032" w:rsidRPr="007F5BA0" w:rsidRDefault="00741032" w:rsidP="007F5BA0">
      <w:pPr>
        <w:spacing w:after="0" w:line="240" w:lineRule="auto"/>
        <w:jc w:val="both"/>
        <w:rPr>
          <w:rFonts w:ascii="Times New Roman" w:hAnsi="Times New Roman"/>
          <w:sz w:val="24"/>
          <w:szCs w:val="24"/>
          <w:shd w:val="clear" w:color="auto" w:fill="FFFFFF"/>
        </w:rPr>
      </w:pPr>
      <w:r w:rsidRPr="007F5BA0">
        <w:rPr>
          <w:rFonts w:ascii="Times New Roman" w:hAnsi="Times New Roman"/>
          <w:sz w:val="24"/>
          <w:szCs w:val="24"/>
          <w:shd w:val="clear" w:color="auto" w:fill="FFFFFF"/>
        </w:rPr>
        <w:t xml:space="preserve">           По данным доцента кафедры логопедии МПГУ, кандидата педагогических наук Марины Михайловны Любимовой за последние годы увеличилось количество детей, имеющих те или иные речевые нарушения, около 58% дошкольников на сегодняшний день нуждаются в логопедическом сопровождении. </w:t>
      </w:r>
      <w:r w:rsidRPr="007F5BA0">
        <w:rPr>
          <w:rFonts w:ascii="Times New Roman" w:hAnsi="Times New Roman"/>
          <w:sz w:val="24"/>
          <w:szCs w:val="24"/>
        </w:rPr>
        <w:t>Среди детей с речевой патологией особую группу занимают воспитанники с общим недоразвитием речи, у которых отмечается недостаточный уровень развития всех компонентов речевой системы: фонетической, лексико-грамматической, связной речи. В структуре речевого нарушения таких детей особое место занимает недоразвитие грамматического строя речи, которое проявляется:</w:t>
      </w:r>
    </w:p>
    <w:p w:rsidR="00741032" w:rsidRPr="007F5BA0" w:rsidRDefault="00741032" w:rsidP="007F5BA0">
      <w:pPr>
        <w:spacing w:after="0" w:line="240" w:lineRule="auto"/>
        <w:jc w:val="both"/>
        <w:rPr>
          <w:rFonts w:ascii="Times New Roman" w:hAnsi="Times New Roman"/>
          <w:sz w:val="24"/>
          <w:szCs w:val="24"/>
        </w:rPr>
      </w:pPr>
      <w:r w:rsidRPr="007F5BA0">
        <w:rPr>
          <w:rFonts w:ascii="Times New Roman" w:hAnsi="Times New Roman"/>
          <w:sz w:val="24"/>
          <w:szCs w:val="24"/>
        </w:rPr>
        <w:t>- в неправильном согласовании прилагательных с существительными в роде, числе и падеже (Кот сидит под зелёным стула.);</w:t>
      </w:r>
    </w:p>
    <w:p w:rsidR="00741032" w:rsidRPr="007F5BA0" w:rsidRDefault="00741032" w:rsidP="007F5BA0">
      <w:pPr>
        <w:spacing w:after="0" w:line="240" w:lineRule="auto"/>
        <w:jc w:val="both"/>
        <w:rPr>
          <w:rFonts w:ascii="Times New Roman" w:hAnsi="Times New Roman"/>
          <w:sz w:val="24"/>
          <w:szCs w:val="24"/>
        </w:rPr>
      </w:pPr>
      <w:r w:rsidRPr="007F5BA0">
        <w:rPr>
          <w:rFonts w:ascii="Times New Roman" w:hAnsi="Times New Roman"/>
          <w:sz w:val="24"/>
          <w:szCs w:val="24"/>
        </w:rPr>
        <w:t>- ошибках в употреблении падежных форм существительных множественного числа (В лесу растёт много деревов.);</w:t>
      </w:r>
    </w:p>
    <w:p w:rsidR="00741032" w:rsidRPr="007F5BA0" w:rsidRDefault="00741032" w:rsidP="007F5BA0">
      <w:pPr>
        <w:spacing w:after="0" w:line="240" w:lineRule="auto"/>
        <w:jc w:val="both"/>
        <w:rPr>
          <w:rFonts w:ascii="Times New Roman" w:hAnsi="Times New Roman"/>
          <w:sz w:val="24"/>
          <w:szCs w:val="24"/>
        </w:rPr>
      </w:pPr>
      <w:r w:rsidRPr="007F5BA0">
        <w:rPr>
          <w:rFonts w:ascii="Times New Roman" w:hAnsi="Times New Roman"/>
          <w:sz w:val="24"/>
          <w:szCs w:val="24"/>
        </w:rPr>
        <w:t>- ошибках в использовании предлогов – смешение предлогов (Когда он приехал с города в посёлок, то многому удивился.); отсутствие предлога (Я был бабушке в деревне.); наличие ненужного предлога (описывает о событиях).</w:t>
      </w:r>
    </w:p>
    <w:p w:rsidR="00741032" w:rsidRPr="007F5BA0" w:rsidRDefault="00741032" w:rsidP="007F5BA0">
      <w:pPr>
        <w:spacing w:after="0" w:line="240" w:lineRule="auto"/>
        <w:jc w:val="both"/>
        <w:rPr>
          <w:rFonts w:ascii="Times New Roman" w:hAnsi="Times New Roman"/>
          <w:sz w:val="24"/>
          <w:szCs w:val="24"/>
        </w:rPr>
      </w:pPr>
      <w:r w:rsidRPr="007F5BA0">
        <w:rPr>
          <w:rFonts w:ascii="Times New Roman" w:hAnsi="Times New Roman"/>
          <w:sz w:val="24"/>
          <w:szCs w:val="24"/>
        </w:rPr>
        <w:t xml:space="preserve">          Исправление нарушений грамматического строя требует последовательной и длительной отработки каждой грамматической формы. Для того, чтобы процесс коррекционной работы не был однообразным, а у детей формировались положительная динамика к логопедическим занятиям и осознанное отношение к собственной речи, нами ведётся активный поиск новых вариантов настольно-печатных игр.       </w:t>
      </w:r>
    </w:p>
    <w:p w:rsidR="00741032" w:rsidRPr="007F5BA0" w:rsidRDefault="00741032" w:rsidP="007F5BA0">
      <w:pPr>
        <w:spacing w:after="0" w:line="240" w:lineRule="auto"/>
        <w:jc w:val="both"/>
        <w:rPr>
          <w:rFonts w:ascii="Times New Roman" w:hAnsi="Times New Roman"/>
          <w:sz w:val="24"/>
          <w:szCs w:val="24"/>
        </w:rPr>
      </w:pPr>
      <w:r w:rsidRPr="007F5BA0">
        <w:rPr>
          <w:rFonts w:ascii="Times New Roman" w:hAnsi="Times New Roman"/>
          <w:sz w:val="24"/>
          <w:szCs w:val="24"/>
        </w:rPr>
        <w:t xml:space="preserve">          Одной из таких стала игра, которая была создана в соавторстве с воспитанниками подготовительной группы компенсирующей направленности для детей с ТНР, «Парные картинки с предлогами», которая способствует:</w:t>
      </w:r>
    </w:p>
    <w:p w:rsidR="00741032" w:rsidRPr="007F5BA0" w:rsidRDefault="00741032" w:rsidP="007F5BA0">
      <w:pPr>
        <w:spacing w:after="0" w:line="240" w:lineRule="auto"/>
        <w:jc w:val="both"/>
        <w:rPr>
          <w:rFonts w:ascii="Times New Roman" w:hAnsi="Times New Roman"/>
          <w:sz w:val="24"/>
          <w:szCs w:val="24"/>
        </w:rPr>
      </w:pPr>
      <w:r w:rsidRPr="007F5BA0">
        <w:rPr>
          <w:rFonts w:ascii="Times New Roman" w:hAnsi="Times New Roman"/>
          <w:sz w:val="24"/>
          <w:szCs w:val="24"/>
        </w:rPr>
        <w:t>- развитию способности к свободному использованию языковых средств родного языка;</w:t>
      </w:r>
    </w:p>
    <w:p w:rsidR="00741032" w:rsidRPr="007F5BA0" w:rsidRDefault="00741032" w:rsidP="007F5BA0">
      <w:pPr>
        <w:spacing w:after="0" w:line="240" w:lineRule="auto"/>
        <w:jc w:val="both"/>
        <w:rPr>
          <w:rFonts w:ascii="Times New Roman" w:hAnsi="Times New Roman"/>
          <w:sz w:val="24"/>
          <w:szCs w:val="24"/>
        </w:rPr>
      </w:pPr>
      <w:r w:rsidRPr="007F5BA0">
        <w:rPr>
          <w:rFonts w:ascii="Times New Roman" w:hAnsi="Times New Roman"/>
          <w:sz w:val="24"/>
          <w:szCs w:val="24"/>
        </w:rPr>
        <w:t>- пониманию и правильному употреблению предлогов;</w:t>
      </w:r>
    </w:p>
    <w:p w:rsidR="00741032" w:rsidRPr="007F5BA0" w:rsidRDefault="00741032" w:rsidP="007F5BA0">
      <w:pPr>
        <w:spacing w:after="0" w:line="240" w:lineRule="auto"/>
        <w:jc w:val="both"/>
        <w:rPr>
          <w:rFonts w:ascii="Times New Roman" w:hAnsi="Times New Roman"/>
          <w:sz w:val="24"/>
          <w:szCs w:val="24"/>
        </w:rPr>
      </w:pPr>
      <w:r w:rsidRPr="007F5BA0">
        <w:rPr>
          <w:rFonts w:ascii="Times New Roman" w:hAnsi="Times New Roman"/>
          <w:sz w:val="24"/>
          <w:szCs w:val="24"/>
        </w:rPr>
        <w:t>- закреплению умения употреблять падежные окончания имён существительных единственного и множественного числа;</w:t>
      </w:r>
    </w:p>
    <w:p w:rsidR="00741032" w:rsidRPr="007F5BA0" w:rsidRDefault="00741032" w:rsidP="007F5BA0">
      <w:pPr>
        <w:spacing w:after="0" w:line="240" w:lineRule="auto"/>
        <w:jc w:val="both"/>
        <w:rPr>
          <w:rFonts w:ascii="Times New Roman" w:hAnsi="Times New Roman"/>
          <w:sz w:val="24"/>
          <w:szCs w:val="24"/>
        </w:rPr>
      </w:pPr>
      <w:r w:rsidRPr="007F5BA0">
        <w:rPr>
          <w:rFonts w:ascii="Times New Roman" w:hAnsi="Times New Roman"/>
          <w:sz w:val="24"/>
          <w:szCs w:val="24"/>
        </w:rPr>
        <w:t>- совершенствованию языкового чутья;</w:t>
      </w:r>
    </w:p>
    <w:p w:rsidR="00741032" w:rsidRPr="007F5BA0" w:rsidRDefault="00741032" w:rsidP="007F5BA0">
      <w:pPr>
        <w:spacing w:after="0" w:line="240" w:lineRule="auto"/>
        <w:jc w:val="both"/>
        <w:rPr>
          <w:rFonts w:ascii="Times New Roman" w:hAnsi="Times New Roman"/>
          <w:sz w:val="24"/>
          <w:szCs w:val="24"/>
        </w:rPr>
      </w:pPr>
      <w:r w:rsidRPr="007F5BA0">
        <w:rPr>
          <w:rFonts w:ascii="Times New Roman" w:hAnsi="Times New Roman"/>
          <w:sz w:val="24"/>
          <w:szCs w:val="24"/>
        </w:rPr>
        <w:t>- развитию диалогической формы речи;</w:t>
      </w:r>
    </w:p>
    <w:p w:rsidR="00741032" w:rsidRPr="007F5BA0" w:rsidRDefault="00741032" w:rsidP="007F5BA0">
      <w:pPr>
        <w:spacing w:after="0" w:line="240" w:lineRule="auto"/>
        <w:jc w:val="both"/>
        <w:rPr>
          <w:rFonts w:ascii="Times New Roman" w:hAnsi="Times New Roman"/>
          <w:sz w:val="24"/>
          <w:szCs w:val="24"/>
        </w:rPr>
      </w:pPr>
      <w:r w:rsidRPr="007F5BA0">
        <w:rPr>
          <w:rFonts w:ascii="Times New Roman" w:hAnsi="Times New Roman"/>
          <w:sz w:val="24"/>
          <w:szCs w:val="24"/>
        </w:rPr>
        <w:t>- формирует готовность к совместной деятельности со сверстниками.</w:t>
      </w:r>
    </w:p>
    <w:p w:rsidR="00741032" w:rsidRPr="007F5BA0" w:rsidRDefault="00741032" w:rsidP="007F5BA0">
      <w:pPr>
        <w:spacing w:after="0" w:line="240" w:lineRule="auto"/>
        <w:jc w:val="both"/>
        <w:rPr>
          <w:rFonts w:ascii="Times New Roman" w:hAnsi="Times New Roman"/>
          <w:sz w:val="24"/>
          <w:szCs w:val="24"/>
        </w:rPr>
      </w:pPr>
    </w:p>
    <w:p w:rsidR="00741032" w:rsidRPr="007F5BA0" w:rsidRDefault="00741032" w:rsidP="007F5BA0">
      <w:pPr>
        <w:spacing w:after="0" w:line="240" w:lineRule="auto"/>
        <w:jc w:val="both"/>
        <w:rPr>
          <w:rFonts w:ascii="Times New Roman" w:hAnsi="Times New Roman"/>
          <w:sz w:val="24"/>
          <w:szCs w:val="24"/>
        </w:rPr>
      </w:pPr>
      <w:r w:rsidRPr="007F5BA0">
        <w:rPr>
          <w:rFonts w:ascii="Times New Roman" w:hAnsi="Times New Roman"/>
          <w:sz w:val="24"/>
          <w:szCs w:val="24"/>
        </w:rPr>
        <w:t xml:space="preserve">       Игра предназначена для детей старшего дошкольного возраста, у которых поставленные звуки находятся на этапе автоматизации в свободной речи.</w:t>
      </w:r>
    </w:p>
    <w:p w:rsidR="00741032" w:rsidRPr="007F5BA0" w:rsidRDefault="00741032" w:rsidP="007F5BA0">
      <w:pPr>
        <w:spacing w:after="0" w:line="240" w:lineRule="auto"/>
        <w:jc w:val="both"/>
        <w:rPr>
          <w:rFonts w:ascii="Times New Roman" w:hAnsi="Times New Roman"/>
          <w:sz w:val="24"/>
          <w:szCs w:val="24"/>
        </w:rPr>
      </w:pPr>
    </w:p>
    <w:p w:rsidR="00741032" w:rsidRPr="007F5BA0" w:rsidRDefault="00741032" w:rsidP="007F5BA0">
      <w:pPr>
        <w:spacing w:after="0" w:line="240" w:lineRule="auto"/>
        <w:jc w:val="both"/>
        <w:rPr>
          <w:rFonts w:ascii="Times New Roman" w:hAnsi="Times New Roman"/>
          <w:b/>
          <w:sz w:val="24"/>
          <w:szCs w:val="24"/>
        </w:rPr>
      </w:pPr>
      <w:r w:rsidRPr="007F5BA0">
        <w:rPr>
          <w:rFonts w:ascii="Times New Roman" w:hAnsi="Times New Roman"/>
          <w:b/>
          <w:sz w:val="24"/>
          <w:szCs w:val="24"/>
        </w:rPr>
        <w:t>Описание картинного материала:</w:t>
      </w:r>
    </w:p>
    <w:p w:rsidR="00741032" w:rsidRPr="007F5BA0" w:rsidRDefault="00741032" w:rsidP="007F5BA0">
      <w:pPr>
        <w:spacing w:after="0" w:line="240" w:lineRule="auto"/>
        <w:jc w:val="both"/>
        <w:rPr>
          <w:rFonts w:ascii="Times New Roman" w:hAnsi="Times New Roman"/>
          <w:sz w:val="24"/>
          <w:szCs w:val="24"/>
        </w:rPr>
      </w:pPr>
      <w:r w:rsidRPr="007F5BA0">
        <w:rPr>
          <w:rFonts w:ascii="Times New Roman" w:hAnsi="Times New Roman"/>
          <w:sz w:val="24"/>
          <w:szCs w:val="24"/>
        </w:rPr>
        <w:t xml:space="preserve">        Карточки с изображением сюжета от 10 до 14 штук (распечатываются в двойном экземпляре и разрезаются по линиям). Карточки перемешиваются и раскладываются «рубашками» вниз, формируя игровое поле. В игре участвуют 2-3 игрока. </w:t>
      </w:r>
    </w:p>
    <w:p w:rsidR="00741032" w:rsidRPr="007F5BA0" w:rsidRDefault="00741032" w:rsidP="007F5BA0">
      <w:pPr>
        <w:spacing w:after="0" w:line="240" w:lineRule="auto"/>
        <w:jc w:val="both"/>
        <w:rPr>
          <w:rFonts w:ascii="Times New Roman" w:hAnsi="Times New Roman"/>
          <w:sz w:val="24"/>
          <w:szCs w:val="24"/>
        </w:rPr>
      </w:pPr>
      <w:r w:rsidRPr="007F5BA0">
        <w:rPr>
          <w:rFonts w:ascii="Times New Roman" w:hAnsi="Times New Roman"/>
          <w:sz w:val="24"/>
          <w:szCs w:val="24"/>
        </w:rPr>
        <w:t xml:space="preserve">       Картинный материал представлен для отработки предлогов «НА», «ПОД», «ЗА», «ОКОЛО».</w:t>
      </w:r>
    </w:p>
    <w:p w:rsidR="00741032" w:rsidRPr="007F5BA0" w:rsidRDefault="00741032" w:rsidP="007F5BA0">
      <w:pPr>
        <w:spacing w:after="0" w:line="240" w:lineRule="auto"/>
        <w:jc w:val="both"/>
        <w:rPr>
          <w:rFonts w:ascii="Times New Roman" w:hAnsi="Times New Roman"/>
          <w:sz w:val="24"/>
          <w:szCs w:val="24"/>
        </w:rPr>
      </w:pPr>
    </w:p>
    <w:p w:rsidR="00741032" w:rsidRPr="007F5BA0" w:rsidRDefault="00741032" w:rsidP="007F5BA0">
      <w:pPr>
        <w:spacing w:after="0" w:line="240" w:lineRule="auto"/>
        <w:jc w:val="both"/>
        <w:rPr>
          <w:rFonts w:ascii="Times New Roman" w:hAnsi="Times New Roman"/>
          <w:sz w:val="24"/>
          <w:szCs w:val="24"/>
        </w:rPr>
      </w:pPr>
    </w:p>
    <w:p w:rsidR="00741032" w:rsidRPr="007F5BA0" w:rsidRDefault="00741032" w:rsidP="007F5BA0">
      <w:pPr>
        <w:spacing w:after="0" w:line="240" w:lineRule="auto"/>
        <w:jc w:val="both"/>
        <w:rPr>
          <w:rFonts w:ascii="Times New Roman" w:hAnsi="Times New Roman"/>
          <w:b/>
          <w:i/>
          <w:sz w:val="24"/>
          <w:szCs w:val="24"/>
        </w:rPr>
      </w:pPr>
      <w:r w:rsidRPr="007F5BA0">
        <w:rPr>
          <w:rFonts w:ascii="Times New Roman" w:hAnsi="Times New Roman"/>
          <w:b/>
          <w:i/>
          <w:sz w:val="24"/>
          <w:szCs w:val="24"/>
        </w:rPr>
        <w:t xml:space="preserve">Варианты игры </w:t>
      </w:r>
    </w:p>
    <w:p w:rsidR="00741032" w:rsidRPr="007F5BA0" w:rsidRDefault="00741032" w:rsidP="007F5BA0">
      <w:pPr>
        <w:spacing w:after="0" w:line="240" w:lineRule="auto"/>
        <w:jc w:val="both"/>
        <w:rPr>
          <w:rFonts w:ascii="Times New Roman" w:hAnsi="Times New Roman"/>
          <w:b/>
          <w:i/>
          <w:sz w:val="24"/>
          <w:szCs w:val="24"/>
        </w:rPr>
      </w:pPr>
    </w:p>
    <w:p w:rsidR="00741032" w:rsidRPr="007F5BA0" w:rsidRDefault="00741032" w:rsidP="007F5BA0">
      <w:pPr>
        <w:spacing w:after="0" w:line="240" w:lineRule="auto"/>
        <w:jc w:val="both"/>
        <w:rPr>
          <w:rFonts w:ascii="Times New Roman" w:hAnsi="Times New Roman"/>
          <w:sz w:val="24"/>
          <w:szCs w:val="24"/>
        </w:rPr>
      </w:pPr>
      <w:r w:rsidRPr="007F5BA0">
        <w:rPr>
          <w:rFonts w:ascii="Times New Roman" w:hAnsi="Times New Roman"/>
          <w:b/>
          <w:i/>
          <w:sz w:val="24"/>
          <w:szCs w:val="24"/>
          <w:lang w:val="en-US"/>
        </w:rPr>
        <w:t>I</w:t>
      </w:r>
      <w:r w:rsidRPr="007F5BA0">
        <w:rPr>
          <w:rFonts w:ascii="Times New Roman" w:hAnsi="Times New Roman"/>
          <w:b/>
          <w:i/>
          <w:sz w:val="24"/>
          <w:szCs w:val="24"/>
        </w:rPr>
        <w:t xml:space="preserve"> вариант</w:t>
      </w:r>
      <w:r w:rsidRPr="007F5BA0">
        <w:rPr>
          <w:rFonts w:ascii="Times New Roman" w:hAnsi="Times New Roman"/>
          <w:sz w:val="24"/>
          <w:szCs w:val="24"/>
        </w:rPr>
        <w:t xml:space="preserve"> (упрощенный)</w:t>
      </w:r>
    </w:p>
    <w:p w:rsidR="00741032" w:rsidRPr="007F5BA0" w:rsidRDefault="00741032" w:rsidP="007F5BA0">
      <w:pPr>
        <w:spacing w:after="0" w:line="240" w:lineRule="auto"/>
        <w:rPr>
          <w:rFonts w:ascii="Times New Roman" w:hAnsi="Times New Roman"/>
          <w:sz w:val="24"/>
          <w:szCs w:val="24"/>
        </w:rPr>
      </w:pPr>
      <w:r w:rsidRPr="007F5BA0">
        <w:rPr>
          <w:rFonts w:ascii="Times New Roman" w:hAnsi="Times New Roman"/>
          <w:sz w:val="24"/>
          <w:szCs w:val="24"/>
        </w:rPr>
        <w:t>Участники: учитель-логопед, 1 игрок, 2 игрок.</w:t>
      </w:r>
    </w:p>
    <w:p w:rsidR="00741032" w:rsidRPr="007F5BA0" w:rsidRDefault="00741032" w:rsidP="007F5BA0">
      <w:pPr>
        <w:spacing w:after="0" w:line="240" w:lineRule="auto"/>
        <w:jc w:val="both"/>
        <w:rPr>
          <w:rFonts w:ascii="Times New Roman" w:hAnsi="Times New Roman"/>
          <w:sz w:val="24"/>
          <w:szCs w:val="24"/>
        </w:rPr>
      </w:pPr>
      <w:r w:rsidRPr="007F5BA0">
        <w:rPr>
          <w:rFonts w:ascii="Times New Roman" w:hAnsi="Times New Roman"/>
          <w:sz w:val="24"/>
          <w:szCs w:val="24"/>
        </w:rPr>
        <w:t>Игра строится на основе совместной деятельности, где участники являются полноправными субъектами образовательного процесса.</w:t>
      </w:r>
    </w:p>
    <w:p w:rsidR="00741032" w:rsidRPr="007F5BA0" w:rsidRDefault="00741032" w:rsidP="007F5BA0">
      <w:pPr>
        <w:spacing w:after="0" w:line="240" w:lineRule="auto"/>
        <w:rPr>
          <w:rFonts w:ascii="Times New Roman" w:hAnsi="Times New Roman"/>
          <w:sz w:val="24"/>
          <w:szCs w:val="24"/>
        </w:rPr>
      </w:pPr>
      <w:r w:rsidRPr="007F5BA0">
        <w:rPr>
          <w:rFonts w:ascii="Times New Roman" w:hAnsi="Times New Roman"/>
          <w:b/>
          <w:sz w:val="24"/>
          <w:szCs w:val="24"/>
        </w:rPr>
        <w:t>Логопед</w:t>
      </w:r>
      <w:r w:rsidRPr="007F5BA0">
        <w:rPr>
          <w:rFonts w:ascii="Times New Roman" w:hAnsi="Times New Roman"/>
          <w:sz w:val="24"/>
          <w:szCs w:val="24"/>
        </w:rPr>
        <w:t xml:space="preserve"> предлагает способы выбора игрока, который начинает игру: по считалке, «Камень-ножницы-бумага», «Угадай в какой руке предмет?»</w:t>
      </w:r>
    </w:p>
    <w:p w:rsidR="00741032" w:rsidRPr="007F5BA0" w:rsidRDefault="00741032" w:rsidP="007F5BA0">
      <w:pPr>
        <w:spacing w:after="0" w:line="240" w:lineRule="auto"/>
        <w:rPr>
          <w:rFonts w:ascii="Times New Roman" w:hAnsi="Times New Roman"/>
          <w:sz w:val="24"/>
          <w:szCs w:val="24"/>
        </w:rPr>
      </w:pPr>
      <w:r w:rsidRPr="007F5BA0">
        <w:rPr>
          <w:rFonts w:ascii="Times New Roman" w:hAnsi="Times New Roman"/>
          <w:sz w:val="24"/>
          <w:szCs w:val="24"/>
        </w:rPr>
        <w:t>Дети выбирают способ, например - считалка.</w:t>
      </w:r>
    </w:p>
    <w:p w:rsidR="00741032" w:rsidRPr="007F5BA0" w:rsidRDefault="00741032" w:rsidP="007F5BA0">
      <w:pPr>
        <w:spacing w:after="0" w:line="240" w:lineRule="auto"/>
        <w:rPr>
          <w:rFonts w:ascii="Times New Roman" w:hAnsi="Times New Roman"/>
          <w:sz w:val="24"/>
          <w:szCs w:val="24"/>
        </w:rPr>
      </w:pPr>
      <w:r w:rsidRPr="007F5BA0">
        <w:rPr>
          <w:rFonts w:ascii="Times New Roman" w:hAnsi="Times New Roman"/>
          <w:b/>
          <w:sz w:val="24"/>
          <w:szCs w:val="24"/>
        </w:rPr>
        <w:t>Логопед</w:t>
      </w:r>
      <w:r w:rsidRPr="007F5BA0">
        <w:rPr>
          <w:rFonts w:ascii="Times New Roman" w:hAnsi="Times New Roman"/>
          <w:sz w:val="24"/>
          <w:szCs w:val="24"/>
        </w:rPr>
        <w:t>: Чтобы нам игру начать, нужно просто посчитать!</w:t>
      </w:r>
    </w:p>
    <w:p w:rsidR="00741032" w:rsidRPr="007F5BA0" w:rsidRDefault="00741032" w:rsidP="007F5BA0">
      <w:pPr>
        <w:spacing w:after="0" w:line="240" w:lineRule="auto"/>
        <w:rPr>
          <w:rFonts w:ascii="Times New Roman" w:hAnsi="Times New Roman"/>
          <w:sz w:val="24"/>
          <w:szCs w:val="24"/>
        </w:rPr>
      </w:pPr>
      <w:r w:rsidRPr="007F5BA0">
        <w:rPr>
          <w:rFonts w:ascii="Times New Roman" w:hAnsi="Times New Roman"/>
          <w:b/>
          <w:sz w:val="24"/>
          <w:szCs w:val="24"/>
        </w:rPr>
        <w:t>Любой игрок</w:t>
      </w:r>
      <w:r w:rsidRPr="007F5BA0">
        <w:rPr>
          <w:rFonts w:ascii="Times New Roman" w:hAnsi="Times New Roman"/>
          <w:sz w:val="24"/>
          <w:szCs w:val="24"/>
        </w:rPr>
        <w:t>: Ванюша (используется имя игрока), посмотри –</w:t>
      </w:r>
    </w:p>
    <w:p w:rsidR="00741032" w:rsidRPr="007F5BA0" w:rsidRDefault="00741032" w:rsidP="007F5BA0">
      <w:pPr>
        <w:spacing w:after="0" w:line="240" w:lineRule="auto"/>
        <w:rPr>
          <w:rFonts w:ascii="Times New Roman" w:hAnsi="Times New Roman"/>
          <w:sz w:val="24"/>
          <w:szCs w:val="24"/>
        </w:rPr>
      </w:pPr>
      <w:r w:rsidRPr="007F5BA0">
        <w:rPr>
          <w:rFonts w:ascii="Times New Roman" w:hAnsi="Times New Roman"/>
          <w:sz w:val="24"/>
          <w:szCs w:val="24"/>
        </w:rPr>
        <w:t xml:space="preserve">                          Мы пускаем пузыри,</w:t>
      </w:r>
    </w:p>
    <w:p w:rsidR="00741032" w:rsidRPr="007F5BA0" w:rsidRDefault="00741032" w:rsidP="007F5BA0">
      <w:pPr>
        <w:spacing w:after="0" w:line="240" w:lineRule="auto"/>
        <w:rPr>
          <w:rFonts w:ascii="Times New Roman" w:hAnsi="Times New Roman"/>
          <w:sz w:val="24"/>
          <w:szCs w:val="24"/>
        </w:rPr>
      </w:pPr>
      <w:r w:rsidRPr="007F5BA0">
        <w:rPr>
          <w:rFonts w:ascii="Times New Roman" w:hAnsi="Times New Roman"/>
          <w:sz w:val="24"/>
          <w:szCs w:val="24"/>
        </w:rPr>
        <w:t xml:space="preserve">                          Красный, синий, голубой:</w:t>
      </w:r>
    </w:p>
    <w:p w:rsidR="00741032" w:rsidRPr="007F5BA0" w:rsidRDefault="00741032" w:rsidP="007F5BA0">
      <w:pPr>
        <w:spacing w:after="0" w:line="240" w:lineRule="auto"/>
        <w:rPr>
          <w:rFonts w:ascii="Times New Roman" w:hAnsi="Times New Roman"/>
          <w:sz w:val="24"/>
          <w:szCs w:val="24"/>
        </w:rPr>
      </w:pPr>
      <w:r w:rsidRPr="007F5BA0">
        <w:rPr>
          <w:rFonts w:ascii="Times New Roman" w:hAnsi="Times New Roman"/>
          <w:sz w:val="24"/>
          <w:szCs w:val="24"/>
        </w:rPr>
        <w:t xml:space="preserve">                          Выбирай себе любой!</w:t>
      </w:r>
    </w:p>
    <w:p w:rsidR="00741032" w:rsidRPr="007F5BA0" w:rsidRDefault="00741032" w:rsidP="007F5BA0">
      <w:pPr>
        <w:spacing w:after="0" w:line="240" w:lineRule="auto"/>
        <w:rPr>
          <w:rFonts w:ascii="Times New Roman" w:hAnsi="Times New Roman"/>
          <w:sz w:val="24"/>
          <w:szCs w:val="24"/>
        </w:rPr>
      </w:pPr>
      <w:r w:rsidRPr="007F5BA0">
        <w:rPr>
          <w:rFonts w:ascii="Times New Roman" w:hAnsi="Times New Roman"/>
          <w:b/>
          <w:sz w:val="24"/>
          <w:szCs w:val="24"/>
        </w:rPr>
        <w:t>1 игрок</w:t>
      </w:r>
      <w:r w:rsidRPr="007F5BA0">
        <w:rPr>
          <w:rFonts w:ascii="Times New Roman" w:hAnsi="Times New Roman"/>
          <w:sz w:val="24"/>
          <w:szCs w:val="24"/>
        </w:rPr>
        <w:t xml:space="preserve"> открывает любые карточки на игровом поле: Это кошка на скамейке. Это белка на пеньке. Это не пара. Кладу на место кошку на скамейке и белку на пеньке. Твой ход.</w:t>
      </w:r>
    </w:p>
    <w:p w:rsidR="00741032" w:rsidRPr="007F5BA0" w:rsidRDefault="00741032" w:rsidP="007F5BA0">
      <w:pPr>
        <w:spacing w:after="0" w:line="240" w:lineRule="auto"/>
        <w:rPr>
          <w:rFonts w:ascii="Times New Roman" w:hAnsi="Times New Roman"/>
          <w:sz w:val="24"/>
          <w:szCs w:val="24"/>
        </w:rPr>
      </w:pPr>
      <w:r w:rsidRPr="007F5BA0">
        <w:rPr>
          <w:rFonts w:ascii="Times New Roman" w:hAnsi="Times New Roman"/>
          <w:b/>
          <w:sz w:val="24"/>
          <w:szCs w:val="24"/>
        </w:rPr>
        <w:t>2 игрок</w:t>
      </w:r>
      <w:r w:rsidRPr="007F5BA0">
        <w:rPr>
          <w:rFonts w:ascii="Times New Roman" w:hAnsi="Times New Roman"/>
          <w:sz w:val="24"/>
          <w:szCs w:val="24"/>
        </w:rPr>
        <w:t>: Это собака на будке и это собака на будке – это пара. Возьму себе пару собак на будке. Ходите.</w:t>
      </w:r>
    </w:p>
    <w:p w:rsidR="00741032" w:rsidRPr="007F5BA0" w:rsidRDefault="00741032" w:rsidP="007F5BA0">
      <w:pPr>
        <w:spacing w:after="0" w:line="240" w:lineRule="auto"/>
        <w:rPr>
          <w:rFonts w:ascii="Times New Roman" w:hAnsi="Times New Roman"/>
          <w:sz w:val="24"/>
          <w:szCs w:val="24"/>
        </w:rPr>
      </w:pPr>
      <w:r w:rsidRPr="007F5BA0">
        <w:rPr>
          <w:rFonts w:ascii="Times New Roman" w:hAnsi="Times New Roman"/>
          <w:b/>
          <w:sz w:val="24"/>
          <w:szCs w:val="24"/>
        </w:rPr>
        <w:t>Логопед:</w:t>
      </w:r>
      <w:r w:rsidRPr="007F5BA0">
        <w:rPr>
          <w:rFonts w:ascii="Times New Roman" w:hAnsi="Times New Roman"/>
          <w:sz w:val="24"/>
          <w:szCs w:val="24"/>
        </w:rPr>
        <w:t xml:space="preserve"> Это улитка на листочке, а это лягушка на болоте. Это не пара. Кладу обратно улитку на листочке и лягушку на болоте. Продолжай игру.</w:t>
      </w:r>
    </w:p>
    <w:p w:rsidR="00741032" w:rsidRPr="007F5BA0" w:rsidRDefault="00741032" w:rsidP="007F5BA0">
      <w:pPr>
        <w:spacing w:after="0" w:line="240" w:lineRule="auto"/>
        <w:jc w:val="both"/>
        <w:rPr>
          <w:rFonts w:ascii="Times New Roman" w:hAnsi="Times New Roman"/>
          <w:sz w:val="24"/>
          <w:szCs w:val="24"/>
        </w:rPr>
      </w:pPr>
      <w:r w:rsidRPr="007F5BA0">
        <w:rPr>
          <w:rFonts w:ascii="Times New Roman" w:hAnsi="Times New Roman"/>
          <w:sz w:val="24"/>
          <w:szCs w:val="24"/>
        </w:rPr>
        <w:t>Игра продолжается по очереди. После того как собрана последняя пара, игроки подсчитывают количество пар для определения победителя.</w:t>
      </w:r>
    </w:p>
    <w:p w:rsidR="00741032" w:rsidRPr="007F5BA0" w:rsidRDefault="00741032" w:rsidP="007F5BA0">
      <w:pPr>
        <w:spacing w:after="0" w:line="240" w:lineRule="auto"/>
        <w:rPr>
          <w:rFonts w:ascii="Times New Roman" w:hAnsi="Times New Roman"/>
          <w:sz w:val="24"/>
          <w:szCs w:val="24"/>
        </w:rPr>
      </w:pPr>
      <w:r w:rsidRPr="007F5BA0">
        <w:rPr>
          <w:rFonts w:ascii="Times New Roman" w:hAnsi="Times New Roman"/>
          <w:b/>
          <w:sz w:val="24"/>
          <w:szCs w:val="24"/>
        </w:rPr>
        <w:t>1 игрок</w:t>
      </w:r>
      <w:r w:rsidRPr="007F5BA0">
        <w:rPr>
          <w:rFonts w:ascii="Times New Roman" w:hAnsi="Times New Roman"/>
          <w:sz w:val="24"/>
          <w:szCs w:val="24"/>
        </w:rPr>
        <w:t>: Я собрал 2 пары картинок. Это - собаки на будках. Это - кошки на скамейках.</w:t>
      </w:r>
    </w:p>
    <w:p w:rsidR="00741032" w:rsidRPr="007F5BA0" w:rsidRDefault="00741032" w:rsidP="007F5BA0">
      <w:pPr>
        <w:spacing w:after="0" w:line="240" w:lineRule="auto"/>
        <w:rPr>
          <w:rFonts w:ascii="Times New Roman" w:hAnsi="Times New Roman"/>
          <w:sz w:val="24"/>
          <w:szCs w:val="24"/>
        </w:rPr>
      </w:pPr>
      <w:r w:rsidRPr="007F5BA0">
        <w:rPr>
          <w:rFonts w:ascii="Times New Roman" w:hAnsi="Times New Roman"/>
          <w:b/>
          <w:sz w:val="24"/>
          <w:szCs w:val="24"/>
        </w:rPr>
        <w:t>2 игрок</w:t>
      </w:r>
      <w:r w:rsidRPr="007F5BA0">
        <w:rPr>
          <w:rFonts w:ascii="Times New Roman" w:hAnsi="Times New Roman"/>
          <w:sz w:val="24"/>
          <w:szCs w:val="24"/>
        </w:rPr>
        <w:t>: У меня одна пара – улитки на листочках.</w:t>
      </w:r>
    </w:p>
    <w:p w:rsidR="00741032" w:rsidRPr="007F5BA0" w:rsidRDefault="00741032" w:rsidP="007F5BA0">
      <w:pPr>
        <w:spacing w:after="0" w:line="240" w:lineRule="auto"/>
        <w:rPr>
          <w:rFonts w:ascii="Times New Roman" w:hAnsi="Times New Roman"/>
          <w:sz w:val="24"/>
          <w:szCs w:val="24"/>
        </w:rPr>
      </w:pPr>
      <w:r w:rsidRPr="007F5BA0">
        <w:rPr>
          <w:rFonts w:ascii="Times New Roman" w:hAnsi="Times New Roman"/>
          <w:b/>
          <w:sz w:val="24"/>
          <w:szCs w:val="24"/>
        </w:rPr>
        <w:t>Логопед</w:t>
      </w:r>
      <w:r w:rsidRPr="007F5BA0">
        <w:rPr>
          <w:rFonts w:ascii="Times New Roman" w:hAnsi="Times New Roman"/>
          <w:sz w:val="24"/>
          <w:szCs w:val="24"/>
        </w:rPr>
        <w:t>: Я не собрала не одной пары.</w:t>
      </w:r>
    </w:p>
    <w:p w:rsidR="00741032" w:rsidRPr="007F5BA0" w:rsidRDefault="00741032" w:rsidP="007F5BA0">
      <w:pPr>
        <w:spacing w:after="0" w:line="240" w:lineRule="auto"/>
        <w:rPr>
          <w:rFonts w:ascii="Times New Roman" w:hAnsi="Times New Roman"/>
          <w:sz w:val="24"/>
          <w:szCs w:val="24"/>
        </w:rPr>
      </w:pPr>
    </w:p>
    <w:p w:rsidR="00741032" w:rsidRPr="007F5BA0" w:rsidRDefault="00741032" w:rsidP="007F5BA0">
      <w:pPr>
        <w:spacing w:after="0" w:line="240" w:lineRule="auto"/>
        <w:rPr>
          <w:rFonts w:ascii="Times New Roman" w:hAnsi="Times New Roman"/>
          <w:sz w:val="24"/>
          <w:szCs w:val="24"/>
        </w:rPr>
      </w:pPr>
      <w:r w:rsidRPr="007F5BA0">
        <w:rPr>
          <w:rFonts w:ascii="Times New Roman" w:hAnsi="Times New Roman"/>
          <w:b/>
          <w:i/>
          <w:sz w:val="24"/>
          <w:szCs w:val="24"/>
          <w:lang w:val="en-US"/>
        </w:rPr>
        <w:t>II</w:t>
      </w:r>
      <w:r w:rsidRPr="007F5BA0">
        <w:rPr>
          <w:rFonts w:ascii="Times New Roman" w:hAnsi="Times New Roman"/>
          <w:b/>
          <w:i/>
          <w:sz w:val="24"/>
          <w:szCs w:val="24"/>
        </w:rPr>
        <w:t xml:space="preserve"> вариант</w:t>
      </w:r>
      <w:r w:rsidRPr="007F5BA0">
        <w:rPr>
          <w:rFonts w:ascii="Times New Roman" w:hAnsi="Times New Roman"/>
          <w:sz w:val="24"/>
          <w:szCs w:val="24"/>
        </w:rPr>
        <w:t xml:space="preserve"> (с усложнением)</w:t>
      </w:r>
    </w:p>
    <w:p w:rsidR="00741032" w:rsidRPr="007F5BA0" w:rsidRDefault="00741032" w:rsidP="007F5BA0">
      <w:pPr>
        <w:spacing w:after="0" w:line="240" w:lineRule="auto"/>
        <w:jc w:val="both"/>
        <w:rPr>
          <w:rFonts w:ascii="Times New Roman" w:hAnsi="Times New Roman"/>
          <w:sz w:val="24"/>
          <w:szCs w:val="24"/>
        </w:rPr>
      </w:pPr>
      <w:r w:rsidRPr="007F5BA0">
        <w:rPr>
          <w:rFonts w:ascii="Times New Roman" w:hAnsi="Times New Roman"/>
          <w:sz w:val="24"/>
          <w:szCs w:val="24"/>
        </w:rPr>
        <w:t xml:space="preserve">        Слова, которые используются во время переворачивания картинок зависят от звуков, автоматизируемых в ходе игры; а фраза от произносительных возможностей ребёнка.</w:t>
      </w:r>
    </w:p>
    <w:p w:rsidR="00741032" w:rsidRPr="007F5BA0" w:rsidRDefault="00741032" w:rsidP="007F5BA0">
      <w:pPr>
        <w:spacing w:after="0" w:line="240" w:lineRule="auto"/>
        <w:rPr>
          <w:rFonts w:ascii="Times New Roman" w:hAnsi="Times New Roman"/>
          <w:sz w:val="24"/>
          <w:szCs w:val="24"/>
        </w:rPr>
      </w:pPr>
      <w:r w:rsidRPr="007F5BA0">
        <w:rPr>
          <w:rFonts w:ascii="Times New Roman" w:hAnsi="Times New Roman"/>
          <w:sz w:val="24"/>
          <w:szCs w:val="24"/>
        </w:rPr>
        <w:t>[Л] – кладу, положу</w:t>
      </w:r>
    </w:p>
    <w:p w:rsidR="00741032" w:rsidRPr="007F5BA0" w:rsidRDefault="00741032" w:rsidP="007F5BA0">
      <w:pPr>
        <w:spacing w:after="0" w:line="240" w:lineRule="auto"/>
        <w:rPr>
          <w:rFonts w:ascii="Times New Roman" w:hAnsi="Times New Roman"/>
          <w:sz w:val="24"/>
          <w:szCs w:val="24"/>
        </w:rPr>
      </w:pPr>
      <w:r w:rsidRPr="007F5BA0">
        <w:rPr>
          <w:rFonts w:ascii="Times New Roman" w:hAnsi="Times New Roman"/>
          <w:sz w:val="24"/>
          <w:szCs w:val="24"/>
        </w:rPr>
        <w:t>[</w:t>
      </w:r>
      <w:r w:rsidRPr="007F5BA0">
        <w:rPr>
          <w:rFonts w:ascii="Times New Roman" w:hAnsi="Times New Roman"/>
          <w:sz w:val="24"/>
          <w:szCs w:val="24"/>
          <w:lang w:val="en-US"/>
        </w:rPr>
        <w:t>C</w:t>
      </w:r>
      <w:r w:rsidRPr="007F5BA0">
        <w:rPr>
          <w:rFonts w:ascii="Times New Roman" w:hAnsi="Times New Roman"/>
          <w:sz w:val="24"/>
          <w:szCs w:val="24"/>
        </w:rPr>
        <w:t>, Зь, З] – посмотрю, возьму, закрываю</w:t>
      </w:r>
    </w:p>
    <w:p w:rsidR="00741032" w:rsidRPr="007F5BA0" w:rsidRDefault="00741032" w:rsidP="007F5BA0">
      <w:pPr>
        <w:spacing w:after="0" w:line="240" w:lineRule="auto"/>
        <w:rPr>
          <w:rFonts w:ascii="Times New Roman" w:hAnsi="Times New Roman"/>
          <w:sz w:val="24"/>
          <w:szCs w:val="24"/>
        </w:rPr>
      </w:pPr>
      <w:r w:rsidRPr="007F5BA0">
        <w:rPr>
          <w:rFonts w:ascii="Times New Roman" w:hAnsi="Times New Roman"/>
          <w:sz w:val="24"/>
          <w:szCs w:val="24"/>
        </w:rPr>
        <w:t>[Р] – беру, закрываю, переворачиваю, пара, не пара, не одинаковые картинки, не похожие изображения</w:t>
      </w:r>
    </w:p>
    <w:p w:rsidR="00741032" w:rsidRPr="007F5BA0" w:rsidRDefault="00741032" w:rsidP="007F5BA0">
      <w:pPr>
        <w:spacing w:after="0" w:line="240" w:lineRule="auto"/>
        <w:rPr>
          <w:rFonts w:ascii="Times New Roman" w:hAnsi="Times New Roman"/>
          <w:sz w:val="24"/>
          <w:szCs w:val="24"/>
        </w:rPr>
      </w:pPr>
      <w:r w:rsidRPr="007F5BA0">
        <w:rPr>
          <w:rFonts w:ascii="Times New Roman" w:hAnsi="Times New Roman"/>
          <w:sz w:val="24"/>
          <w:szCs w:val="24"/>
        </w:rPr>
        <w:t xml:space="preserve">        Для того, чтобы ребёнку было легче выделять предлог можно использовать схему предлога, буквы, или геометрическую фигуру-символ предлога. После того, как будет отработан каждый предлог в отдельности, картинки с предлогами перемешиваются.</w:t>
      </w:r>
    </w:p>
    <w:p w:rsidR="00741032" w:rsidRDefault="00741032"/>
    <w:p w:rsidR="00741032" w:rsidRDefault="00741032"/>
    <w:p w:rsidR="00741032" w:rsidRDefault="00741032"/>
    <w:p w:rsidR="00741032" w:rsidRDefault="00741032"/>
    <w:p w:rsidR="00741032" w:rsidRDefault="00741032"/>
    <w:p w:rsidR="00741032" w:rsidRDefault="00741032">
      <w:bookmarkStart w:id="0" w:name="_GoBack"/>
      <w:bookmarkEnd w:id="0"/>
    </w:p>
    <w:p w:rsidR="00741032" w:rsidRDefault="00741032"/>
    <w:tbl>
      <w:tblPr>
        <w:tblW w:w="11341" w:type="dxa"/>
        <w:tblInd w:w="-11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763"/>
        <w:gridCol w:w="3816"/>
        <w:gridCol w:w="3762"/>
      </w:tblGrid>
      <w:tr w:rsidR="00741032" w:rsidRPr="0039386C" w:rsidTr="0039386C">
        <w:tc>
          <w:tcPr>
            <w:tcW w:w="3780" w:type="dxa"/>
          </w:tcPr>
          <w:p w:rsidR="00741032" w:rsidRPr="0039386C" w:rsidRDefault="00741032" w:rsidP="0039386C">
            <w:pPr>
              <w:spacing w:after="0" w:line="240" w:lineRule="auto"/>
            </w:pPr>
            <w:r>
              <w:rPr>
                <w:noProof/>
                <w:lang w:eastAsia="ru-RU"/>
              </w:rPr>
              <w:pict>
                <v:group id="Группа 1" o:spid="_x0000_s1026" style="position:absolute;margin-left:10.85pt;margin-top:16.3pt;width:148.5pt;height:105.75pt;z-index:251641344" coordsize="20193,134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4" o:spid="_x0000_s1027" type="#_x0000_t75" alt="http://www.playcast.ru/uploads/2016/03/01/17591270.png" style="position:absolute;top:190;width:20193;height:1324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YPoTBAAAA2gAAAA8AAABkcnMvZG93bnJldi54bWxEj92KwjAUhO8XfIdwBO/WVFfWWo2iorJ3&#10;YvUBDs3pDzYnpcna7ttvBMHLYWa+YVab3tTiQa2rLCuYjCMQxJnVFRcKbtfjZwzCeWSNtWVS8EcO&#10;NuvBxwoTbTu+0CP1hQgQdgkqKL1vEildVpJBN7YNcfBy2xr0QbaF1C12AW5qOY2ib2mw4rBQYkP7&#10;krJ7+msUxBkd8tN+18zzxZS6nU+/znGl1GjYb5cgPPX+HX61f7SCGTyvhBsg1/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QYPoTBAAAA2gAAAA8AAAAAAAAAAAAAAAAAnwIA&#10;AGRycy9kb3ducmV2LnhtbFBLBQYAAAAABAAEAPcAAACNAwAAAAA=&#10;">
                    <v:imagedata r:id="rId6" o:title=""/>
                    <v:path arrowok="t"/>
                  </v:shape>
                  <v:shape id="Рисунок 5" o:spid="_x0000_s1028" type="#_x0000_t75" alt="https://fashion-stickers.ru/43856-thickbox_default/koshka.jpg" style="position:absolute;left:5619;width:9240;height:923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aUhTLDAAAA2gAAAA8AAABkcnMvZG93bnJldi54bWxEj92KwjAUhO+FfYdwFrwRTVfwh65RZEVQ&#10;EcGq94fmbNvd5qQ0UatPbwTBy2FmvmEms8aU4kK1Kywr+OpFIIhTqwvOFBwPy+4YhPPIGkvLpOBG&#10;DmbTj9YEY22vvKdL4jMRIOxiVJB7X8VSujQng65nK+Lg/draoA+yzqSu8RrgppT9KBpKgwWHhRwr&#10;+skp/U/ORoH0ww1tB/q2ON0Po/k623XMHynV/mzm3yA8Nf4dfrVXWsEAnlfCDZDT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pSFMsMAAADaAAAADwAAAAAAAAAAAAAAAACf&#10;AgAAZHJzL2Rvd25yZXYueG1sUEsFBgAAAAAEAAQA9wAAAI8DAAAAAA==&#10;">
                    <v:imagedata r:id="rId7" o:title=""/>
                    <v:path arrowok="t"/>
                  </v:shape>
                </v:group>
              </w:pict>
            </w:r>
          </w:p>
        </w:tc>
        <w:tc>
          <w:tcPr>
            <w:tcW w:w="3780" w:type="dxa"/>
          </w:tcPr>
          <w:p w:rsidR="00741032" w:rsidRPr="0039386C" w:rsidRDefault="00741032" w:rsidP="0039386C">
            <w:pPr>
              <w:spacing w:after="0" w:line="240" w:lineRule="auto"/>
            </w:pPr>
          </w:p>
          <w:p w:rsidR="00741032" w:rsidRPr="0039386C" w:rsidRDefault="00741032" w:rsidP="0039386C">
            <w:pPr>
              <w:spacing w:after="0" w:line="240" w:lineRule="auto"/>
            </w:pPr>
            <w:r>
              <w:rPr>
                <w:noProof/>
                <w:lang w:eastAsia="ru-RU"/>
              </w:rPr>
              <w:pict>
                <v:group id="Группа 6" o:spid="_x0000_s1029" style="position:absolute;margin-left:20.6pt;margin-top:5.6pt;width:129.7pt;height:114pt;z-index:251671040" coordsize="17811,157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">
                  <v:shape id="Рисунок 7" o:spid="_x0000_s1030" type="#_x0000_t75" alt="http://www.playcast.ru/uploads/2016/03/01/17591270.png" style="position:absolute;width:17811;height:1228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6UGSjDAAAA2gAAAA8AAABkcnMvZG93bnJldi54bWxEj81rAjEUxO+C/0N4Qm+aWKiV1SiiFYr0&#10;4sdBb4/N2w/dvCybqFv/elMoeBxm5jfMdN7aStyo8aVjDcOBAkGcOlNyruGwX/fHIHxANlg5Jg2/&#10;5GE+63ammBh35y3ddiEXEcI+QQ1FCHUipU8LsugHriaOXuYaiyHKJpemwXuE20q+KzWSFkuOCwXW&#10;tCwoveyuVsMik8ePh9qeV6c6fD2U3xx+spHWb712MQERqA2v8H/722j4hL8r8QbI2R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pQZKMMAAADaAAAADwAAAAAAAAAAAAAAAACf&#10;AgAAZHJzL2Rvd25yZXYueG1sUEsFBgAAAAAEAAQA9wAAAI8DAAAAAA==&#10;">
                    <v:imagedata r:id="rId8" o:title=""/>
                    <v:path arrowok="t"/>
                  </v:shape>
                  <v:shape id="Рисунок 9" o:spid="_x0000_s1031" type="#_x0000_t75" alt="https://fashion-stickers.ru/43856-thickbox_default/koshka.jpg" style="position:absolute;left:1333;top:3714;width:11525;height:1200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laPpDFAAAA2gAAAA8AAABkcnMvZG93bnJldi54bWxEj09rAjEUxO+FfofwCr2IZutBdDWKFNpa&#10;qlD/IHh7bp6bpZuXJUl1/famIPQ4zMxvmMmstbU4kw+VYwUvvQwEceF0xaWC3fatOwQRIrLG2jEp&#10;uFKA2fTxYYK5dhde03kTS5EgHHJUYGJscilDYchi6LmGOHkn5y3GJH0ptcdLgtta9rNsIC1WnBYM&#10;NvRqqPjZ/FoFHbn68Isw+P48fJl5/7jco1m9K/X81M7HICK18T98by+0ghH8XUk3QE5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5Wj6QxQAAANoAAAAPAAAAAAAAAAAAAAAA&#10;AJ8CAABkcnMvZG93bnJldi54bWxQSwUGAAAAAAQABAD3AAAAkQMAAAAA&#10;">
                    <v:imagedata r:id="rId9" o:title=""/>
                    <v:path arrowok="t"/>
                  </v:shape>
                </v:group>
              </w:pict>
            </w:r>
          </w:p>
          <w:p w:rsidR="00741032" w:rsidRPr="0039386C" w:rsidRDefault="00741032" w:rsidP="0039386C">
            <w:pPr>
              <w:spacing w:after="0" w:line="240" w:lineRule="auto"/>
            </w:pPr>
          </w:p>
          <w:p w:rsidR="00741032" w:rsidRPr="0039386C" w:rsidRDefault="00741032" w:rsidP="0039386C">
            <w:pPr>
              <w:spacing w:after="0" w:line="240" w:lineRule="auto"/>
            </w:pPr>
          </w:p>
          <w:p w:rsidR="00741032" w:rsidRPr="0039386C" w:rsidRDefault="00741032" w:rsidP="0039386C">
            <w:pPr>
              <w:spacing w:after="0" w:line="240" w:lineRule="auto"/>
            </w:pPr>
          </w:p>
          <w:p w:rsidR="00741032" w:rsidRPr="0039386C" w:rsidRDefault="00741032" w:rsidP="0039386C">
            <w:pPr>
              <w:spacing w:after="0" w:line="240" w:lineRule="auto"/>
            </w:pPr>
          </w:p>
          <w:p w:rsidR="00741032" w:rsidRPr="0039386C" w:rsidRDefault="00741032" w:rsidP="0039386C">
            <w:pPr>
              <w:spacing w:after="0" w:line="240" w:lineRule="auto"/>
            </w:pPr>
          </w:p>
          <w:p w:rsidR="00741032" w:rsidRPr="0039386C" w:rsidRDefault="00741032" w:rsidP="0039386C">
            <w:pPr>
              <w:spacing w:after="0" w:line="240" w:lineRule="auto"/>
            </w:pPr>
          </w:p>
          <w:p w:rsidR="00741032" w:rsidRPr="0039386C" w:rsidRDefault="00741032" w:rsidP="0039386C">
            <w:pPr>
              <w:spacing w:after="0" w:line="240" w:lineRule="auto"/>
            </w:pPr>
          </w:p>
          <w:p w:rsidR="00741032" w:rsidRPr="0039386C" w:rsidRDefault="00741032" w:rsidP="0039386C">
            <w:pPr>
              <w:spacing w:after="0" w:line="240" w:lineRule="auto"/>
            </w:pPr>
          </w:p>
          <w:p w:rsidR="00741032" w:rsidRPr="0039386C" w:rsidRDefault="00741032" w:rsidP="0039386C">
            <w:pPr>
              <w:spacing w:after="0" w:line="240" w:lineRule="auto"/>
            </w:pPr>
          </w:p>
        </w:tc>
        <w:tc>
          <w:tcPr>
            <w:tcW w:w="3781" w:type="dxa"/>
          </w:tcPr>
          <w:p w:rsidR="00741032" w:rsidRPr="0039386C" w:rsidRDefault="00741032" w:rsidP="0039386C">
            <w:pPr>
              <w:spacing w:after="0" w:line="240" w:lineRule="auto"/>
            </w:pPr>
            <w:r>
              <w:rPr>
                <w:noProof/>
                <w:lang w:eastAsia="ru-RU"/>
              </w:rPr>
              <w:pict>
                <v:group id="Группа 10" o:spid="_x0000_s1032" style="position:absolute;margin-left:9.35pt;margin-top:8pt;width:143.5pt;height:125.25pt;z-index:251670016;mso-position-horizontal-relative:text;mso-position-vertical-relative:text" coordsize="17811,167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">
                  <v:shape id="Рисунок 11" o:spid="_x0000_s1033" type="#_x0000_t75" alt="https://fashion-stickers.ru/43856-thickbox_default/koshka.jpg" style="position:absolute;left:7524;top:7810;width:10287;height:895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9oAOnAAAAA2wAAAA8AAABkcnMvZG93bnJldi54bWxET0uLwjAQvgv+hzDC3jSt6KLVWEQQ3L2I&#10;j4PHsRnbajMpTdT67zfCgrf5+J4zT1tTiQc1rrSsIB5EIIgzq0vOFRwP6/4EhPPIGivLpOBFDtJF&#10;tzPHRNsn7+ix97kIIewSVFB4XydSuqwgg25ga+LAXWxj0AfY5FI3+AzhppLDKPqWBksODQXWtCoo&#10;u+3vRsEvGZq+Rv5nfM7y03W5246HK6nUV69dzkB4av1H/O/e6DA/hvcv4QC5+A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v2gA6cAAAADbAAAADwAAAAAAAAAAAAAAAACfAgAA&#10;ZHJzL2Rvd25yZXYueG1sUEsFBgAAAAAEAAQA9wAAAIwDAAAAAA==&#10;">
                    <v:imagedata r:id="rId7" o:title="" cropbottom="6080f" cropright="-3378f"/>
                    <v:path arrowok="t"/>
                  </v:shape>
                  <v:shape id="Рисунок 12" o:spid="_x0000_s1034" type="#_x0000_t75" alt="http://www.playcast.ru/uploads/2016/03/01/17591270.png" style="position:absolute;width:17811;height:1228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YgIJ/EAAAA2wAAAA8AAABkcnMvZG93bnJldi54bWxET99rwjAQfhf8H8IJe5GZquCkM8rYGAw2&#10;KFbZ8O1szqbYXEqT2frfm4Gwt/v4ft5q09taXKj1lWMF00kCgrhwuuJSwX73/rgE4QOyxtoxKbiS&#10;h816OFhhql3HW7rkoRQxhH2KCkwITSqlLwxZ9BPXEEfu5FqLIcK2lLrFLobbWs6SZCEtVhwbDDb0&#10;aqg4579WwddxMc3euv5n/PRp7O57fqDsfFDqYdS/PIMI1Id/8d39oeP8Gfz9Eg+Q6x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YgIJ/EAAAA2wAAAA8AAAAAAAAAAAAAAAAA&#10;nwIAAGRycy9kb3ducmV2LnhtbFBLBQYAAAAABAAEAPcAAACQAwAAAAA=&#10;">
                    <v:imagedata r:id="rId10" o:title=""/>
                    <v:path arrowok="t"/>
                  </v:shape>
                </v:group>
              </w:pict>
            </w:r>
          </w:p>
          <w:p w:rsidR="00741032" w:rsidRPr="0039386C" w:rsidRDefault="00741032" w:rsidP="0039386C">
            <w:pPr>
              <w:spacing w:after="0" w:line="240" w:lineRule="auto"/>
            </w:pPr>
          </w:p>
          <w:p w:rsidR="00741032" w:rsidRPr="0039386C" w:rsidRDefault="00741032" w:rsidP="0039386C">
            <w:pPr>
              <w:spacing w:after="0" w:line="240" w:lineRule="auto"/>
            </w:pPr>
          </w:p>
          <w:p w:rsidR="00741032" w:rsidRPr="0039386C" w:rsidRDefault="00741032" w:rsidP="0039386C">
            <w:pPr>
              <w:spacing w:after="0" w:line="240" w:lineRule="auto"/>
            </w:pPr>
          </w:p>
          <w:p w:rsidR="00741032" w:rsidRPr="0039386C" w:rsidRDefault="00741032" w:rsidP="0039386C">
            <w:pPr>
              <w:spacing w:after="0" w:line="240" w:lineRule="auto"/>
            </w:pPr>
          </w:p>
          <w:p w:rsidR="00741032" w:rsidRPr="0039386C" w:rsidRDefault="00741032" w:rsidP="0039386C">
            <w:pPr>
              <w:spacing w:after="0" w:line="240" w:lineRule="auto"/>
            </w:pPr>
          </w:p>
          <w:p w:rsidR="00741032" w:rsidRPr="0039386C" w:rsidRDefault="00741032" w:rsidP="0039386C">
            <w:pPr>
              <w:spacing w:after="0" w:line="240" w:lineRule="auto"/>
              <w:jc w:val="center"/>
            </w:pPr>
          </w:p>
        </w:tc>
      </w:tr>
      <w:tr w:rsidR="00741032" w:rsidRPr="0039386C" w:rsidTr="0039386C">
        <w:tc>
          <w:tcPr>
            <w:tcW w:w="3780" w:type="dxa"/>
          </w:tcPr>
          <w:p w:rsidR="00741032" w:rsidRPr="0039386C" w:rsidRDefault="00741032" w:rsidP="0039386C">
            <w:pPr>
              <w:spacing w:after="0" w:line="240" w:lineRule="auto"/>
            </w:pPr>
          </w:p>
          <w:p w:rsidR="00741032" w:rsidRPr="0039386C" w:rsidRDefault="00741032" w:rsidP="0039386C">
            <w:pPr>
              <w:spacing w:after="0" w:line="240" w:lineRule="auto"/>
            </w:pPr>
            <w:r>
              <w:rPr>
                <w:noProof/>
                <w:lang w:eastAsia="ru-RU"/>
              </w:rPr>
              <w:pict>
                <v:group id="Группа 20" o:spid="_x0000_s1035" style="position:absolute;margin-left:19.1pt;margin-top:2.4pt;width:140.25pt;height:116.25pt;z-index:251668992" coordsize="19335,158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">
                  <v:shape id="Рисунок 21" o:spid="_x0000_s1036" type="#_x0000_t75" alt="https://fashion-stickers.ru/43856-thickbox_default/koshka.jpg" style="position:absolute;left:1047;width:14002;height:1200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EEylTEAAAA2wAAAA8AAABkcnMvZG93bnJldi54bWxEj0FrwkAUhO+C/2F5Qm+6SahSUzchBApt&#10;L0XbQ4/P7GsSzb4N2W2M/75bEDwOM/MNs8sn04mRBtdaVhCvIhDEldUt1wq+Pl+WTyCcR9bYWSYF&#10;V3KQZ/PZDlNtL7yn8eBrESDsUlTQeN+nUrqqIYNuZXvi4P3YwaAPcqilHvAS4KaTSRRtpMGWw0KD&#10;PZUNVefDr1HwToa210f/tj5W9fep2H+sk1Iq9bCYimcQniZ/D9/ar1pBEsP/l/ADZPY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EEylTEAAAA2wAAAA8AAAAAAAAAAAAAAAAA&#10;nwIAAGRycy9kb3ducmV2LnhtbFBLBQYAAAAABAAEAPcAAACQAwAAAAA=&#10;">
                    <v:imagedata r:id="rId7" o:title="" cropbottom="6080f" cropright="-3378f"/>
                    <v:path arrowok="t"/>
                  </v:shape>
                  <v:shape id="Рисунок 22" o:spid="_x0000_s1037" type="#_x0000_t75" alt="http://www.playcast.ru/uploads/2016/03/01/17591270.png" style="position:absolute;top:2667;width:19335;height:1314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bA8LnCAAAA2wAAAA8AAABkcnMvZG93bnJldi54bWxEj09rAjEUxO+FfofwCl5KzXaF/tkapSiC&#10;x6ql58fmuQndvKxJ1PjtjVDocZiZ3zDTeXa9OFGI1rOC53EFgrj12nKn4Hu3enoDEROyxt4zKbhQ&#10;hPns/m6KjfZn3tBpmzpRIBwbVGBSGhopY2vIYRz7gbh4ex8cpiJDJ3XAc4G7XtZV9SIdWi4LBgda&#10;GGp/t0en4GtpfyaHQ2bz/mp5tQ95s3w0So0e8ucHiEQ5/Yf/2mutoK7h9qX8ADm7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WwPC5wgAAANsAAAAPAAAAAAAAAAAAAAAAAJ8C&#10;AABkcnMvZG93bnJldi54bWxQSwUGAAAAAAQABAD3AAAAjgMAAAAA&#10;">
                    <v:imagedata r:id="rId11" o:title=""/>
                    <v:path arrowok="t"/>
                  </v:shape>
                </v:group>
              </w:pict>
            </w:r>
          </w:p>
          <w:p w:rsidR="00741032" w:rsidRPr="0039386C" w:rsidRDefault="00741032" w:rsidP="0039386C">
            <w:pPr>
              <w:spacing w:after="0" w:line="240" w:lineRule="auto"/>
            </w:pPr>
          </w:p>
          <w:p w:rsidR="00741032" w:rsidRPr="0039386C" w:rsidRDefault="00741032" w:rsidP="0039386C">
            <w:pPr>
              <w:spacing w:after="0" w:line="240" w:lineRule="auto"/>
            </w:pPr>
          </w:p>
          <w:p w:rsidR="00741032" w:rsidRPr="0039386C" w:rsidRDefault="00741032" w:rsidP="0039386C">
            <w:pPr>
              <w:spacing w:after="0" w:line="240" w:lineRule="auto"/>
            </w:pPr>
          </w:p>
          <w:p w:rsidR="00741032" w:rsidRPr="0039386C" w:rsidRDefault="00741032" w:rsidP="0039386C">
            <w:pPr>
              <w:spacing w:after="0" w:line="240" w:lineRule="auto"/>
            </w:pPr>
          </w:p>
          <w:p w:rsidR="00741032" w:rsidRPr="0039386C" w:rsidRDefault="00741032" w:rsidP="0039386C">
            <w:pPr>
              <w:spacing w:after="0" w:line="240" w:lineRule="auto"/>
            </w:pPr>
          </w:p>
          <w:p w:rsidR="00741032" w:rsidRPr="0039386C" w:rsidRDefault="00741032" w:rsidP="0039386C">
            <w:pPr>
              <w:spacing w:after="0" w:line="240" w:lineRule="auto"/>
            </w:pPr>
          </w:p>
          <w:p w:rsidR="00741032" w:rsidRPr="0039386C" w:rsidRDefault="00741032" w:rsidP="0039386C">
            <w:pPr>
              <w:spacing w:after="0" w:line="240" w:lineRule="auto"/>
            </w:pPr>
          </w:p>
          <w:p w:rsidR="00741032" w:rsidRPr="0039386C" w:rsidRDefault="00741032" w:rsidP="0039386C">
            <w:pPr>
              <w:spacing w:after="0" w:line="240" w:lineRule="auto"/>
            </w:pPr>
          </w:p>
        </w:tc>
        <w:tc>
          <w:tcPr>
            <w:tcW w:w="3780" w:type="dxa"/>
          </w:tcPr>
          <w:p w:rsidR="00741032" w:rsidRPr="0039386C" w:rsidRDefault="00741032" w:rsidP="0039386C">
            <w:pPr>
              <w:spacing w:after="0" w:line="240" w:lineRule="auto"/>
            </w:pPr>
            <w:r>
              <w:rPr>
                <w:noProof/>
                <w:lang w:eastAsia="ru-RU"/>
              </w:rPr>
              <w:pict>
                <v:group id="Группа 23" o:spid="_x0000_s1038" style="position:absolute;margin-left:20.3pt;margin-top:.1pt;width:152.25pt;height:132pt;z-index:251642368;mso-position-horizontal-relative:text;mso-position-vertical-relative:text" coordsize="19335,167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">
                  <v:shape id="Рисунок 31" o:spid="_x0000_s1039" type="#_x0000_t75" alt="https://banner2.kisspng.com/20171127/ef7/tree-stump-clipart-png-image-5a1c49a1204d55.2823613915118032971323.jpg" style="position:absolute;top:2571;width:19335;height:1419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lZ4K3DAAAA2wAAAA8AAABkcnMvZG93bnJldi54bWxEj0FrwkAUhO9C/8PyhF6KbtKqaOoqRSi0&#10;p2rU+yP7mg1m34bsmqT/visIHoeZ+YZZbwdbi45aXzlWkE4TEMSF0xWXCk7Hz8kShA/IGmvHpOCP&#10;PGw3T6M1Ztr1fKAuD6WIEPYZKjAhNJmUvjBk0U9dQxy9X9daDFG2pdQt9hFua/maJAtpseK4YLCh&#10;naHikl+tAu7zFy+7q9nP3fKnX51nu/R7ptTzePh4BxFoCI/wvf2lFbylcPsSf4Dc/A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VngrcMAAADbAAAADwAAAAAAAAAAAAAAAACf&#10;AgAAZHJzL2Rvd25yZXYueG1sUEsFBgAAAAAEAAQA9wAAAI8DAAAAAA==&#10;">
                    <v:imagedata r:id="rId12" o:title="" cropbottom="1515f" cropleft="8523f" cropright="8607f"/>
                    <v:path arrowok="t"/>
                  </v:shape>
                  <v:shape id="Рисунок 33" o:spid="_x0000_s1040" type="#_x0000_t75" alt="http://900igr.net/up/datai/208463/0002-004-.png" style="position:absolute;left:6953;width:11239;height:1162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pJA3bCAAAA2wAAAA8AAABkcnMvZG93bnJldi54bWxEj0GLwjAUhO8L/ofwBG9rqoKs1SgiyHoQ&#10;casHj4/mmRSbl9Jktf57s7DgcZiZb5jFqnO1uFMbKs8KRsMMBHHpdcVGwfm0/fwCESKyxtozKXhS&#10;gNWy97HAXPsH/9C9iEYkCIccFdgYm1zKUFpyGIa+IU7e1bcOY5KtkbrFR4K7Wo6zbCodVpwWLDa0&#10;sVTeil+nIK6L2SWz1zEf97uDM7Zy36ZQatDv1nMQkbr4Dv+3d1rBZAJ/X9IPkMs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6SQN2wgAAANsAAAAPAAAAAAAAAAAAAAAAAJ8C&#10;AABkcnMvZG93bnJldi54bWxQSwUGAAAAAAQABAD3AAAAjgMAAAAA&#10;">
                    <v:imagedata r:id="rId13" o:title=""/>
                    <v:path arrowok="t"/>
                  </v:shape>
                  <w10:wrap type="square"/>
                </v:group>
              </w:pict>
            </w:r>
          </w:p>
        </w:tc>
        <w:tc>
          <w:tcPr>
            <w:tcW w:w="3781" w:type="dxa"/>
          </w:tcPr>
          <w:p w:rsidR="00741032" w:rsidRPr="0039386C" w:rsidRDefault="00741032" w:rsidP="0039386C">
            <w:pPr>
              <w:spacing w:after="0" w:line="240" w:lineRule="auto"/>
            </w:pPr>
            <w:r>
              <w:rPr>
                <w:noProof/>
                <w:lang w:eastAsia="ru-RU"/>
              </w:rPr>
              <w:pict>
                <v:group id="Группа 44" o:spid="_x0000_s1041" style="position:absolute;margin-left:9.5pt;margin-top:11.35pt;width:141.75pt;height:129.75pt;z-index:251643392;mso-position-horizontal-relative:text;mso-position-vertical-relative:text" coordsize="18002,164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">
                  <v:shape id="Рисунок 50" o:spid="_x0000_s1042" type="#_x0000_t75" alt="https://banner2.kisspng.com/20171127/ef7/tree-stump-clipart-png-image-5a1c49a1204d55.2823613915118032971323.jpg" style="position:absolute;width:18002;height:1323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zVluy/AAAA2wAAAA8AAABkcnMvZG93bnJldi54bWxET8uKwjAU3QvzD+EKs7OpgsXpGEUEcRZu&#10;fMBsL821KdPcdJJo69+bheDycN7L9WBbcScfGscKplkOgrhyuuFaweW8myxAhIissXVMCh4UYL36&#10;GC2x1K7nI91PsRYphEOJCkyMXSllqAxZDJnriBN3dd5iTNDXUnvsU7ht5SzPC2mx4dRgsKOtoerv&#10;dLMK9P6/6H1VTE1tf78O82F/DZaV+hwPm28QkYb4Fr/cP1rBPK1PX9IPkKsn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81ZbsvwAAANsAAAAPAAAAAAAAAAAAAAAAAJ8CAABk&#10;cnMvZG93bnJldi54bWxQSwUGAAAAAAQABAD3AAAAiwMAAAAA&#10;">
                    <v:imagedata r:id="rId14" o:title="" cropbottom="1515f" cropleft="8523f" cropright="8607f"/>
                    <v:path arrowok="t"/>
                  </v:shape>
                  <v:shape id="Рисунок 58" o:spid="_x0000_s1043" type="#_x0000_t75" alt="http://900igr.net/up/datai/208463/0002-004-.png" style="position:absolute;left:6286;top:5238;width:10954;height:1124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ZxyMe/AAAA2wAAAA8AAABkcnMvZG93bnJldi54bWxET8uKwjAU3Q/4D+EKsxtTxalSjeKIAy59&#10;4vbaXNtic9NpMm39e7MQXB7Oe77sTCkaql1hWcFwEIEgTq0uOFNwOv5+TUE4j6yxtEwKHuRgueh9&#10;zDHRtuU9NQefiRDCLkEFufdVIqVLczLoBrYiDtzN1gZ9gHUmdY1tCDelHEVRLA0WHBpyrGidU3o/&#10;/BsFMZ93k+Y6vmi52f6sR/u41eWfUp/9bjUD4anzb/HLvdUKvsPY8CX8ALl4Ag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2ccjHvwAAANsAAAAPAAAAAAAAAAAAAAAAAJ8CAABk&#10;cnMvZG93bnJldi54bWxQSwUGAAAAAAQABAD3AAAAiwMAAAAA&#10;">
                    <v:imagedata r:id="rId15" o:title=""/>
                    <v:path arrowok="t"/>
                  </v:shape>
                </v:group>
              </w:pict>
            </w:r>
          </w:p>
          <w:p w:rsidR="00741032" w:rsidRPr="0039386C" w:rsidRDefault="00741032" w:rsidP="0039386C">
            <w:pPr>
              <w:spacing w:after="0" w:line="240" w:lineRule="auto"/>
            </w:pPr>
          </w:p>
        </w:tc>
      </w:tr>
      <w:tr w:rsidR="00741032" w:rsidRPr="0039386C" w:rsidTr="0039386C">
        <w:tc>
          <w:tcPr>
            <w:tcW w:w="3780" w:type="dxa"/>
          </w:tcPr>
          <w:p w:rsidR="00741032" w:rsidRPr="0039386C" w:rsidRDefault="00741032" w:rsidP="0039386C">
            <w:pPr>
              <w:spacing w:after="0" w:line="240" w:lineRule="auto"/>
            </w:pPr>
            <w:r>
              <w:rPr>
                <w:noProof/>
                <w:lang w:eastAsia="ru-RU"/>
              </w:rPr>
              <w:pict>
                <v:group id="Группа 59" o:spid="_x0000_s1044" style="position:absolute;margin-left:16.1pt;margin-top:7.4pt;width:132.75pt;height:126.75pt;z-index:251665920;mso-position-horizontal-relative:text;mso-position-vertical-relative:text" coordsize="18192,188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">
                  <v:shape id="Рисунок 82" o:spid="_x0000_s1045" type="#_x0000_t75" alt="http://900igr.net/up/datai/208463/0002-004-.png" style="position:absolute;left:2667;width:14192;height:133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sH2xDFAAAA2wAAAA8AAABkcnMvZG93bnJldi54bWxEj0Frg0AQhe+F/IdlAr2UZI2HEoybEAPS&#10;XnqoNeQ6cScqcWfF3artr+8WCj0+3rzvzUsPs+nESINrLSvYrCMQxJXVLdcKyo98tQXhPLLGzjIp&#10;+CIHh/3iIcVE24nfaSx8LQKEXYIKGu/7REpXNWTQrW1PHLybHQz6IIda6gGnADedjKPoWRpsOTQ0&#10;2NOpoepefJrwRvb0UsTf49uly64z5sdzVFKu1ONyPu5AeJr9//Ff+lUr2MbwuyUAQO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LB9sQxQAAANsAAAAPAAAAAAAAAAAAAAAA&#10;AJ8CAABkcnMvZG93bnJldi54bWxQSwUGAAAAAAQABAD3AAAAkQMAAAAA&#10;">
                    <v:imagedata r:id="rId16" o:title=""/>
                    <v:path arrowok="t"/>
                  </v:shape>
                  <v:shape id="Рисунок 89" o:spid="_x0000_s1046" type="#_x0000_t75" alt="https://banner2.kisspng.com/20171127/ef7/tree-stump-clipart-png-image-5a1c49a1204d55.2823613915118032971323.jpg" style="position:absolute;top:5524;width:18192;height:133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9MkPvEAAAA2wAAAA8AAABkcnMvZG93bnJldi54bWxEj0FrwkAUhO9C/8PyCt50UxUxqauUgiCi&#10;Ra30/Jp9TUKzb8PuGqO/3i0IPQ4z8w0zX3amFi05X1lW8DJMQBDnVldcKDh9rgYzED4ga6wtk4Ir&#10;eVgunnpzzLS98IHaYyhEhLDPUEEZQpNJ6fOSDPqhbYij92OdwRClK6R2eIlwU8tRkkylwYrjQokN&#10;vZeU/x7PRkH7cc2Tr++9a+VpIjfpdje+HVKl+s/d2yuIQF34Dz/aa61glsLfl/gD5OIO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9MkPvEAAAA2wAAAA8AAAAAAAAAAAAAAAAA&#10;nwIAAGRycy9kb3ducmV2LnhtbFBLBQYAAAAABAAEAPcAAACQAwAAAAA=&#10;">
                    <v:imagedata r:id="rId17" o:title="" cropbottom="1515f" cropleft="8523f" cropright="8607f"/>
                    <v:path arrowok="t"/>
                  </v:shape>
                  <w10:wrap type="square"/>
                </v:group>
              </w:pict>
            </w:r>
          </w:p>
          <w:p w:rsidR="00741032" w:rsidRPr="0039386C" w:rsidRDefault="00741032" w:rsidP="0039386C">
            <w:pPr>
              <w:spacing w:after="0" w:line="240" w:lineRule="auto"/>
            </w:pPr>
          </w:p>
          <w:p w:rsidR="00741032" w:rsidRPr="0039386C" w:rsidRDefault="00741032" w:rsidP="0039386C">
            <w:pPr>
              <w:spacing w:after="0" w:line="240" w:lineRule="auto"/>
            </w:pPr>
          </w:p>
          <w:p w:rsidR="00741032" w:rsidRPr="0039386C" w:rsidRDefault="00741032" w:rsidP="0039386C">
            <w:pPr>
              <w:spacing w:after="0" w:line="240" w:lineRule="auto"/>
            </w:pPr>
          </w:p>
          <w:p w:rsidR="00741032" w:rsidRPr="0039386C" w:rsidRDefault="00741032" w:rsidP="0039386C">
            <w:pPr>
              <w:spacing w:after="0" w:line="240" w:lineRule="auto"/>
            </w:pPr>
          </w:p>
          <w:p w:rsidR="00741032" w:rsidRPr="0039386C" w:rsidRDefault="00741032" w:rsidP="0039386C">
            <w:pPr>
              <w:spacing w:after="0" w:line="240" w:lineRule="auto"/>
            </w:pPr>
          </w:p>
          <w:p w:rsidR="00741032" w:rsidRPr="0039386C" w:rsidRDefault="00741032" w:rsidP="0039386C">
            <w:pPr>
              <w:spacing w:after="0" w:line="240" w:lineRule="auto"/>
            </w:pPr>
          </w:p>
          <w:p w:rsidR="00741032" w:rsidRPr="0039386C" w:rsidRDefault="00741032" w:rsidP="0039386C">
            <w:pPr>
              <w:spacing w:after="0" w:line="240" w:lineRule="auto"/>
            </w:pPr>
          </w:p>
          <w:p w:rsidR="00741032" w:rsidRPr="0039386C" w:rsidRDefault="00741032" w:rsidP="0039386C">
            <w:pPr>
              <w:spacing w:after="0" w:line="240" w:lineRule="auto"/>
            </w:pPr>
          </w:p>
          <w:p w:rsidR="00741032" w:rsidRPr="0039386C" w:rsidRDefault="00741032" w:rsidP="0039386C">
            <w:pPr>
              <w:spacing w:after="0" w:line="240" w:lineRule="auto"/>
            </w:pPr>
          </w:p>
          <w:p w:rsidR="00741032" w:rsidRPr="0039386C" w:rsidRDefault="00741032" w:rsidP="0039386C">
            <w:pPr>
              <w:spacing w:after="0" w:line="240" w:lineRule="auto"/>
            </w:pPr>
          </w:p>
        </w:tc>
        <w:tc>
          <w:tcPr>
            <w:tcW w:w="3780" w:type="dxa"/>
          </w:tcPr>
          <w:p w:rsidR="00741032" w:rsidRPr="0039386C" w:rsidRDefault="00741032" w:rsidP="0039386C">
            <w:pPr>
              <w:spacing w:after="0" w:line="240" w:lineRule="auto"/>
            </w:pPr>
            <w:r>
              <w:rPr>
                <w:noProof/>
                <w:lang w:eastAsia="ru-RU"/>
              </w:rPr>
              <w:pict>
                <v:group id="Группа 94" o:spid="_x0000_s1047" style="position:absolute;margin-left:-3.55pt;margin-top:6.3pt;width:176.25pt;height:122.1pt;z-index:251644416;mso-position-horizontal-relative:text;mso-position-vertical-relative:text" coordsize="23717,156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">
                  <v:shape id="Рисунок 96" o:spid="_x0000_s1048" type="#_x0000_t75" alt="https://banner2.kisspng.com/20171127/ef7/tree-stump-clipart-png-image-5a1c49a1204d55.2823613915118032971323.jpg" style="position:absolute;width:17240;height:1266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zHe07EAAAA2wAAAA8AAABkcnMvZG93bnJldi54bWxEj81qwzAQhO+BvIPYQC8hkZtDflwroaQE&#10;emlI0j7AYm1tYWvlSqrtvn0VKPQ4zMw3THEYbSt68sE4VvC4zEAQl04brhR8vJ8WWxAhImtsHZOC&#10;Hwpw2E8nBebaDXyl/hYrkSAcclRQx9jlUoayJoth6Tri5H06bzEm6SupPQ4Jblu5yrK1tGg4LdTY&#10;0bGmsrl9WwX+9KXN5iWsStP0rp+/Dcd4vij1MBufn0BEGuN/+K/9qhXs1nD/kn6A3P8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zHe07EAAAA2wAAAA8AAAAAAAAAAAAAAAAA&#10;nwIAAGRycy9kb3ducmV2LnhtbFBLBQYAAAAABAAEAPcAAACQAwAAAAA=&#10;">
                    <v:imagedata r:id="rId18" o:title="" cropbottom="1515f" cropleft="8523f" cropright="8607f"/>
                    <v:path arrowok="t"/>
                  </v:shape>
                  <v:shape id="Рисунок 97" o:spid="_x0000_s1049" type="#_x0000_t75" alt="http://900igr.net/up/datai/208463/0002-004-.png" style="position:absolute;left:13239;top:4857;width:10478;height:1076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Im4o/EAAAA2wAAAA8AAABkcnMvZG93bnJldi54bWxEj0FrwkAUhO+C/2F5Qm+6qdCkRlcpBa14&#10;U4t4fGSfSWz2bciuJs2vdwsFj8PMfMMsVp2pxJ0aV1pW8DqJQBBnVpecK/g+rsfvIJxH1lhZJgW/&#10;5GC1HA4WmGrb8p7uB5+LAGGXooLC+zqV0mUFGXQTWxMH72Ibgz7IJpe6wTbATSWnURRLgyWHhQJr&#10;+iwo+zncjIKNe0v6tut3fRxf2y99Oif7fqvUy6j7mIPw1Pln+L+91QpmCfx9CT9ALh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Im4o/EAAAA2wAAAA8AAAAAAAAAAAAAAAAA&#10;nwIAAGRycy9kb3ducmV2LnhtbFBLBQYAAAAABAAEAPcAAACQAwAAAAA=&#10;">
                    <v:imagedata r:id="rId19" o:title="" cropbottom="2777f" cropright="2813f"/>
                    <v:path arrowok="t"/>
                  </v:shape>
                </v:group>
              </w:pict>
            </w:r>
          </w:p>
        </w:tc>
        <w:tc>
          <w:tcPr>
            <w:tcW w:w="3781" w:type="dxa"/>
          </w:tcPr>
          <w:p w:rsidR="00741032" w:rsidRPr="0039386C" w:rsidRDefault="00741032" w:rsidP="0039386C">
            <w:pPr>
              <w:spacing w:after="0" w:line="240" w:lineRule="auto"/>
            </w:pPr>
            <w:r>
              <w:rPr>
                <w:noProof/>
                <w:lang w:eastAsia="ru-RU"/>
              </w:rPr>
              <w:pict>
                <v:group id="Группа 101" o:spid="_x0000_s1050" style="position:absolute;margin-left:35.2pt;margin-top:11.4pt;width:96pt;height:117pt;z-index:251645440;mso-position-horizontal-relative:text;mso-position-vertical-relative:text" coordsize="13049,163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">
                  <v:shape id="Рисунок 118" o:spid="_x0000_s1051" type="#_x0000_t75" alt="http://nachalo4ka.ru/wp-content/uploads/2014/08/bol-grib.png" style="position:absolute;left:2095;width:10954;height:1552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oCmzEAAAA3AAAAA8AAABkcnMvZG93bnJldi54bWxEj0+LwjAQxe/CfocwC9401YNI1yiLy4J4&#10;Ef+AeJttZtvSZlKSqPXbOwfB2wzvzXu/Wax616obhVh7NjAZZ6CIC29rLg2cjr+jOaiYkC22nsnA&#10;gyKslh+DBebW33lPt0MqlYRwzNFAlVKXax2LihzGse+IRfv3wWGSNZTaBrxLuGv1NMtm2mHN0lBh&#10;R+uKiuZwdQbOW7u+2NLOfkLzNz/u9k3vppkxw8/++wtUoj69za/rjRX8idDKMzKBXj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QoCmzEAAAA3AAAAA8AAAAAAAAAAAAAAAAA&#10;nwIAAGRycy9kb3ducmV2LnhtbFBLBQYAAAAABAAEAPcAAACQAwAAAAA=&#10;">
                    <v:imagedata r:id="rId20" o:title=""/>
                    <v:path arrowok="t"/>
                  </v:shape>
                  <v:shape id="Рисунок 122" o:spid="_x0000_s1052" type="#_x0000_t75" alt="http://img-fotki.yandex.ru/get/6408/47407354.6fa/0_ea41f_e75fe3be_orig.png" style="position:absolute;top:4191;width:10953;height:1219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Li4tS/AAAA3AAAAA8AAABkcnMvZG93bnJldi54bWxET02LwjAQvQv+hzCCF9F0e1ikGkUUYfW2&#10;VTwPzdgWm0lJYq3++s2C4G0e73OW6940oiPna8sKvmYJCOLC6ppLBefTfjoH4QOyxsYyKXiSh/Vq&#10;OFhipu2Df6nLQyliCPsMFVQhtJmUvqjIoJ/ZljhyV+sMhghdKbXDRww3jUyT5FsarDk2VNjStqLi&#10;lt+NgrTebibHnSk7Pux3R3wVF5d7pcajfrMAEagPH/Hb/aPj/DSF/2fiBXL1B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y4uLUvwAAANwAAAAPAAAAAAAAAAAAAAAAAJ8CAABk&#10;cnMvZG93bnJldi54bWxQSwUGAAAAAAQABAD3AAAAiwMAAAAA&#10;">
                    <v:imagedata r:id="rId21" o:title=""/>
                    <v:path arrowok="t"/>
                  </v:shape>
                </v:group>
              </w:pict>
            </w:r>
          </w:p>
        </w:tc>
      </w:tr>
      <w:tr w:rsidR="00741032" w:rsidRPr="0039386C" w:rsidTr="0039386C">
        <w:tc>
          <w:tcPr>
            <w:tcW w:w="3780" w:type="dxa"/>
          </w:tcPr>
          <w:p w:rsidR="00741032" w:rsidRPr="0039386C" w:rsidRDefault="00741032" w:rsidP="0039386C">
            <w:pPr>
              <w:spacing w:after="0" w:line="240" w:lineRule="auto"/>
            </w:pPr>
            <w:r>
              <w:rPr>
                <w:noProof/>
                <w:lang w:eastAsia="ru-RU"/>
              </w:rPr>
              <w:pict>
                <v:group id="Группа 123" o:spid="_x0000_s1053" style="position:absolute;margin-left:36.35pt;margin-top:4.3pt;width:108.25pt;height:135pt;z-index:251646464;mso-position-horizontal-relative:text;mso-position-vertical-relative:text" coordsize="12096,179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">
                  <v:shape id="Рисунок 124" o:spid="_x0000_s1054" type="#_x0000_t75" alt="http://nachalo4ka.ru/wp-content/uploads/2014/08/bol-grib.png" style="position:absolute;left:2571;top:4476;width:9525;height:1343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PkRnbEAAAA3AAAAA8AAABkcnMvZG93bnJldi54bWxET01rwkAQvQv+h2WEXqRuEorY6CpSKKRF&#10;KNX2PmbHJJqdDdmNif76bqHQ2zze56w2g6nFlVpXWVYQzyIQxLnVFRcKvg6vjwsQziNrrC2Tghs5&#10;2KzHoxWm2vb8Sde9L0QIYZeigtL7JpXS5SUZdDPbEAfuZFuDPsC2kLrFPoSbWiZRNJcGKw4NJTb0&#10;UlJ+2XdGwU7G329Z99Hbk5zep+/F+fl+PCv1MBm2SxCeBv8v/nNnOsxPnuD3mXCBXP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PkRnbEAAAA3AAAAA8AAAAAAAAAAAAAAAAA&#10;nwIAAGRycy9kb3ducmV2LnhtbFBLBQYAAAAABAAEAPcAAACQAwAAAAA=&#10;">
                    <v:imagedata r:id="rId22" o:title=""/>
                    <v:path arrowok="t"/>
                  </v:shape>
                  <v:shape id="Рисунок 125" o:spid="_x0000_s1055" type="#_x0000_t75" alt="http://img-fotki.yandex.ru/get/6408/47407354.6fa/0_ea41f_e75fe3be_orig.png" style="position:absolute;width:7620;height:8477;rotation:-2012240fd;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RGUmbCAAAA3AAAAA8AAABkcnMvZG93bnJldi54bWxET8lqwzAQvRfyD2ICuTVyAjbFjRJKIKWn&#10;gJdDj4M1lU2tkWspsd2vrwqF3ubx1jmcZtuLO42+c6xgt01AEDdOd2wU1NXl8QmED8gae8ekYCEP&#10;p+Pq4YC5dhMXdC+DETGEfY4K2hCGXErftGTRb91AHLkPN1oMEY5G6hGnGG57uU+STFrsODa0ONC5&#10;peazvFkF83uRFPLL1NN1QdNVaZVlr99KbdbzyzOIQHP4F/+533Scv0/h95l4gTz+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URlJmwgAAANwAAAAPAAAAAAAAAAAAAAAAAJ8C&#10;AABkcnMvZG93bnJldi54bWxQSwUGAAAAAAQABAD3AAAAjgMAAAAA&#10;">
                    <v:imagedata r:id="rId23" o:title=""/>
                    <v:path arrowok="t"/>
                  </v:shape>
                </v:group>
              </w:pict>
            </w:r>
          </w:p>
          <w:p w:rsidR="00741032" w:rsidRPr="0039386C" w:rsidRDefault="00741032" w:rsidP="0039386C">
            <w:pPr>
              <w:spacing w:after="0" w:line="240" w:lineRule="auto"/>
            </w:pPr>
          </w:p>
          <w:p w:rsidR="00741032" w:rsidRPr="0039386C" w:rsidRDefault="00741032" w:rsidP="0039386C">
            <w:pPr>
              <w:spacing w:after="0" w:line="240" w:lineRule="auto"/>
            </w:pPr>
          </w:p>
          <w:p w:rsidR="00741032" w:rsidRPr="0039386C" w:rsidRDefault="00741032" w:rsidP="0039386C">
            <w:pPr>
              <w:spacing w:after="0" w:line="240" w:lineRule="auto"/>
            </w:pPr>
          </w:p>
          <w:p w:rsidR="00741032" w:rsidRPr="0039386C" w:rsidRDefault="00741032" w:rsidP="0039386C">
            <w:pPr>
              <w:spacing w:after="0" w:line="240" w:lineRule="auto"/>
            </w:pPr>
          </w:p>
          <w:p w:rsidR="00741032" w:rsidRPr="0039386C" w:rsidRDefault="00741032" w:rsidP="0039386C">
            <w:pPr>
              <w:spacing w:after="0" w:line="240" w:lineRule="auto"/>
            </w:pPr>
          </w:p>
          <w:p w:rsidR="00741032" w:rsidRPr="0039386C" w:rsidRDefault="00741032" w:rsidP="0039386C">
            <w:pPr>
              <w:spacing w:after="0" w:line="240" w:lineRule="auto"/>
            </w:pPr>
          </w:p>
          <w:p w:rsidR="00741032" w:rsidRPr="0039386C" w:rsidRDefault="00741032" w:rsidP="0039386C">
            <w:pPr>
              <w:spacing w:after="0" w:line="240" w:lineRule="auto"/>
            </w:pPr>
          </w:p>
          <w:p w:rsidR="00741032" w:rsidRPr="0039386C" w:rsidRDefault="00741032" w:rsidP="0039386C">
            <w:pPr>
              <w:spacing w:after="0" w:line="240" w:lineRule="auto"/>
            </w:pPr>
          </w:p>
          <w:p w:rsidR="00741032" w:rsidRPr="0039386C" w:rsidRDefault="00741032" w:rsidP="0039386C">
            <w:pPr>
              <w:spacing w:after="0" w:line="240" w:lineRule="auto"/>
            </w:pPr>
          </w:p>
          <w:p w:rsidR="00741032" w:rsidRPr="0039386C" w:rsidRDefault="00741032" w:rsidP="0039386C">
            <w:pPr>
              <w:spacing w:after="0" w:line="240" w:lineRule="auto"/>
            </w:pPr>
          </w:p>
        </w:tc>
        <w:tc>
          <w:tcPr>
            <w:tcW w:w="3780" w:type="dxa"/>
          </w:tcPr>
          <w:p w:rsidR="00741032" w:rsidRPr="0039386C" w:rsidRDefault="00741032" w:rsidP="0039386C">
            <w:pPr>
              <w:spacing w:after="0" w:line="240" w:lineRule="auto"/>
            </w:pPr>
            <w:r>
              <w:rPr>
                <w:noProof/>
                <w:lang w:eastAsia="ru-RU"/>
              </w:rPr>
              <w:pict>
                <v:group id="Группа 126" o:spid="_x0000_s1056" style="position:absolute;margin-left:32.6pt;margin-top:1.3pt;width:102pt;height:138pt;z-index:251666944;mso-position-horizontal-relative:text;mso-position-vertical-relative:text" coordsize="14001,201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">
                  <v:shape id="Рисунок 127" o:spid="_x0000_s1057" type="#_x0000_t75" alt="http://img-fotki.yandex.ru/get/6408/47407354.6fa/0_ea41f_e75fe3be_orig.png" style="position:absolute;width:10953;height:1219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aJJQbCAAAA3AAAAA8AAABkcnMvZG93bnJldi54bWxET91qwjAUvhd8h3CE3Wk6kTk601JEcSCM&#10;TX2AQ3PWljUnNYm2+vTLYODd+fh+zyofTCuu5HxjWcHzLAFBXFrdcKXgdNxOX0H4gKyxtUwKbuQh&#10;z8ajFaba9vxF10OoRAxhn6KCOoQuldKXNRn0M9sRR+7bOoMhQldJ7bCP4aaV8yR5kQYbjg01drSu&#10;qfw5XIyC9qwX+81nsQ33vnCVv++M+2ClniZD8QYi0BAe4n/3u47z50v4eyZeILN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miSUGwgAAANwAAAAPAAAAAAAAAAAAAAAAAJ8C&#10;AABkcnMvZG93bnJldi54bWxQSwUGAAAAAAQABAD3AAAAjgMAAAAA&#10;">
                    <v:imagedata r:id="rId24" o:title=""/>
                    <v:path arrowok="t"/>
                  </v:shape>
                  <v:shape id="Рисунок 128" o:spid="_x0000_s1058" type="#_x0000_t75" alt="http://nachalo4ka.ru/wp-content/uploads/2014/08/bol-grib.png" style="position:absolute;left:3048;top:4667;width:10953;height:1552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2nDkTFAAAA3AAAAA8AAABkcnMvZG93bnJldi54bWxEj0FrwkAQhe+F/odlhF6K7ipFSnQVsVQU&#10;8WDqDxiyYxKSnQ3ZVeO/7xwKvc3w3rz3zXI9+FbdqY91YAvTiQFFXARXc2nh8vM9/gQVE7LDNjBZ&#10;eFKE9er1ZYmZCw8+0z1PpZIQjhlaqFLqMq1jUZHHOAkdsWjX0HtMsvaldj0+JNy3embMXHusWRoq&#10;7GhbUdHkN2/h2G3zd97Uw+7j63Awp11j5pfG2rfRsFmASjSkf/Pf9d4J/kxo5RmZQK9+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tpw5ExQAAANwAAAAPAAAAAAAAAAAAAAAA&#10;AJ8CAABkcnMvZG93bnJldi54bWxQSwUGAAAAAAQABAD3AAAAkQMAAAAA&#10;">
                    <v:imagedata r:id="rId25" o:title=""/>
                    <v:path arrowok="t"/>
                  </v:shape>
                </v:group>
              </w:pict>
            </w:r>
          </w:p>
          <w:p w:rsidR="00741032" w:rsidRPr="0039386C" w:rsidRDefault="00741032" w:rsidP="0039386C">
            <w:pPr>
              <w:spacing w:after="0" w:line="240" w:lineRule="auto"/>
            </w:pPr>
          </w:p>
          <w:p w:rsidR="00741032" w:rsidRPr="0039386C" w:rsidRDefault="00741032" w:rsidP="0039386C">
            <w:pPr>
              <w:spacing w:after="0" w:line="240" w:lineRule="auto"/>
            </w:pPr>
          </w:p>
          <w:p w:rsidR="00741032" w:rsidRPr="0039386C" w:rsidRDefault="00741032" w:rsidP="0039386C">
            <w:pPr>
              <w:spacing w:after="0" w:line="240" w:lineRule="auto"/>
            </w:pPr>
          </w:p>
          <w:p w:rsidR="00741032" w:rsidRPr="0039386C" w:rsidRDefault="00741032" w:rsidP="0039386C">
            <w:pPr>
              <w:spacing w:after="0" w:line="240" w:lineRule="auto"/>
            </w:pPr>
          </w:p>
          <w:p w:rsidR="00741032" w:rsidRPr="0039386C" w:rsidRDefault="00741032" w:rsidP="0039386C">
            <w:pPr>
              <w:spacing w:after="0" w:line="240" w:lineRule="auto"/>
            </w:pPr>
          </w:p>
          <w:p w:rsidR="00741032" w:rsidRPr="0039386C" w:rsidRDefault="00741032" w:rsidP="0039386C">
            <w:pPr>
              <w:spacing w:after="0" w:line="240" w:lineRule="auto"/>
            </w:pPr>
          </w:p>
          <w:p w:rsidR="00741032" w:rsidRPr="0039386C" w:rsidRDefault="00741032" w:rsidP="0039386C">
            <w:pPr>
              <w:spacing w:after="0" w:line="240" w:lineRule="auto"/>
            </w:pPr>
          </w:p>
          <w:p w:rsidR="00741032" w:rsidRPr="0039386C" w:rsidRDefault="00741032" w:rsidP="0039386C">
            <w:pPr>
              <w:spacing w:after="0" w:line="240" w:lineRule="auto"/>
            </w:pPr>
          </w:p>
          <w:p w:rsidR="00741032" w:rsidRPr="0039386C" w:rsidRDefault="00741032" w:rsidP="0039386C">
            <w:pPr>
              <w:spacing w:after="0" w:line="240" w:lineRule="auto"/>
            </w:pPr>
          </w:p>
        </w:tc>
        <w:tc>
          <w:tcPr>
            <w:tcW w:w="3781" w:type="dxa"/>
          </w:tcPr>
          <w:p w:rsidR="00741032" w:rsidRPr="0039386C" w:rsidRDefault="00741032" w:rsidP="0039386C">
            <w:pPr>
              <w:spacing w:after="0" w:line="240" w:lineRule="auto"/>
            </w:pPr>
            <w:r>
              <w:rPr>
                <w:noProof/>
                <w:lang w:eastAsia="ru-RU"/>
              </w:rPr>
              <w:pict>
                <v:group id="Группа 129" o:spid="_x0000_s1059" style="position:absolute;margin-left:9.35pt;margin-top:13pt;width:135.75pt;height:113.8pt;z-index:251647488;mso-position-horizontal-relative:text;mso-position-vertical-relative:text" coordsize="19621,180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">
                  <v:shape id="Рисунок 130" o:spid="_x0000_s1060" type="#_x0000_t75" alt="http://nachalo4ka.ru/wp-content/uploads/2014/08/bol-grib.png" style="position:absolute;width:11334;height:1600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L2dDbHAAAA3AAAAA8AAABkcnMvZG93bnJldi54bWxEj0FrwkAQhe9C/8MyQm91YwOi0VVsoVRB&#10;bLUFr9PsNEmbnQ3ZrUZ/vXMoeJvhvXnvm9mic7U6UhsqzwaGgwQUce5txYWBz4+XhzGoEJEt1p7J&#10;wJkCLOZ3vRlm1p94R8d9LJSEcMjQQBljk2kd8pIchoFviEX79q3DKGtbaNviScJdrR+TZKQdViwN&#10;JTb0XFL+u/9zBt5/1tuaVsPJWxOfNpv0kF6+zq/G3Pe75RRUpC7ezP/XKyv4qeDLMzKBnl8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L2dDbHAAAA3AAAAA8AAAAAAAAAAAAA&#10;AAAAnwIAAGRycy9kb3ducmV2LnhtbFBLBQYAAAAABAAEAPcAAACTAwAAAAA=&#10;">
                    <v:imagedata r:id="rId26" o:title=""/>
                    <v:path arrowok="t"/>
                  </v:shape>
                  <v:shape id="Рисунок 131" o:spid="_x0000_s1061" type="#_x0000_t75" alt="http://img-fotki.yandex.ru/get/6408/47407354.6fa/0_ea41f_e75fe3be_orig.png" style="position:absolute;left:8667;top:5810;width:10954;height:1219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Br1NHDAAAA3AAAAA8AAABkcnMvZG93bnJldi54bWxET01rwkAQvQv+h2UEb7rRgITUVVRqFdFC&#10;VXoestMkmJ0N2VWjv75bEHqbx/uc6bw1lbhR40rLCkbDCARxZnXJuYLzaT1IQDiPrLGyTAoe5GA+&#10;63ammGp75y+6HX0uQgi7FBUU3teplC4ryKAb2po4cD+2MegDbHKpG7yHcFPJcRRNpMGSQ0OBNa0K&#10;yi7Hq1FQrhK/Oazj5/tu/51clh/j9jM2SvV77eINhKfW/4tf7q0O8+MR/D0TLpCz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GvU0cMAAADcAAAADwAAAAAAAAAAAAAAAACf&#10;AgAAZHJzL2Rvd25yZXYueG1sUEsFBgAAAAAEAAQA9wAAAI8DAAAAAA==&#10;">
                    <v:imagedata r:id="rId27" o:title=""/>
                    <v:path arrowok="t"/>
                  </v:shape>
                </v:group>
              </w:pict>
            </w:r>
          </w:p>
        </w:tc>
      </w:tr>
      <w:tr w:rsidR="00741032" w:rsidRPr="0039386C" w:rsidTr="0039386C">
        <w:trPr>
          <w:trHeight w:val="2927"/>
        </w:trPr>
        <w:tc>
          <w:tcPr>
            <w:tcW w:w="3780" w:type="dxa"/>
          </w:tcPr>
          <w:p w:rsidR="00741032" w:rsidRPr="0039386C" w:rsidRDefault="00741032" w:rsidP="0039386C">
            <w:pPr>
              <w:spacing w:after="0" w:line="240" w:lineRule="auto"/>
            </w:pPr>
            <w:r>
              <w:rPr>
                <w:noProof/>
                <w:lang w:eastAsia="ru-RU"/>
              </w:rPr>
              <w:pict>
                <v:group id="Группа 132" o:spid="_x0000_s1062" style="position:absolute;margin-left:10.85pt;margin-top:7.35pt;width:161.25pt;height:129.75pt;z-index:251648512;mso-position-horizontal-relative:text;mso-position-vertical-relative:text" coordsize="20478,164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">
                  <v:shape id="Рисунок 133" o:spid="_x0000_s1063" type="#_x0000_t75" alt="https://www.picpng.com/images/large/leaf-nature-tree-plant-natural-image-download-71544" style="position:absolute;top:5715;width:20478;height:1076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edg3fAAAAA3AAAAA8AAABkcnMvZG93bnJldi54bWxET9uKwjAQfRf8hzDCvmnqXapRdGFlERS8&#10;vQ/N2BabSW2idv9+Iwi+zeFcZ7aoTSEeVLncsoJuJwJBnFidc6rgdPxpT0A4j6yxsEwK/sjBYt5s&#10;zDDW9sl7ehx8KkIIuxgVZN6XsZQuycig69iSOHAXWxn0AVap1BU+Q7gpZC+KRtJgzqEhw5K+M0qu&#10;h7tRcFzt1u6cuPumHow9j7fDwfo2VOqrVS+nIDzV/iN+u391mN/vw+uZcIGc/w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p52Dd8AAAADcAAAADwAAAAAAAAAAAAAAAACfAgAA&#10;ZHJzL2Rvd25yZXYueG1sUEsFBgAAAAAEAAQA9wAAAIwDAAAAAA==&#10;">
                    <v:imagedata r:id="rId28" o:title=""/>
                    <v:path arrowok="t"/>
                  </v:shape>
                  <v:shape id="Рисунок 134" o:spid="_x0000_s1064" type="#_x0000_t75" alt="http://nachalo4ka.ru/wp-content/uploads/2014/08/010.png" style="position:absolute;left:3810;width:11525;height:10477;rotation:-1605003fd;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hxDbPEAAAA3AAAAA8AAABkcnMvZG93bnJldi54bWxET0trAjEQvhf6H8II3mpWK23ZGkWkoj1I&#10;fV16G5Nxd+lmsiRRV399IxR6m4/vOaNJa2txJh8qxwr6vQwEsXam4kLBfjd/egMRIrLB2jEpuFKA&#10;yfjxYYS5cRfe0HkbC5FCOOSooIyxyaUMuiSLoeca4sQdnbcYE/SFNB4vKdzWcpBlL9JixamhxIZm&#10;Jemf7ckqmB4Wt++5//ja6P3uU7/G9W3VrpXqdtrpO4hIbfwX/7mXJs1/HsL9mXSBHP8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hxDbPEAAAA3AAAAA8AAAAAAAAAAAAAAAAA&#10;nwIAAGRycy9kb3ducmV2LnhtbFBLBQYAAAAABAAEAPcAAACQAwAAAAA=&#10;">
                    <v:imagedata r:id="rId29" o:title=""/>
                    <v:path arrowok="t"/>
                  </v:shape>
                  <w10:wrap type="square"/>
                </v:group>
              </w:pict>
            </w:r>
          </w:p>
        </w:tc>
        <w:tc>
          <w:tcPr>
            <w:tcW w:w="3780" w:type="dxa"/>
          </w:tcPr>
          <w:p w:rsidR="00741032" w:rsidRPr="0039386C" w:rsidRDefault="00741032" w:rsidP="0039386C">
            <w:pPr>
              <w:spacing w:after="0" w:line="240" w:lineRule="auto"/>
            </w:pPr>
            <w:r>
              <w:rPr>
                <w:noProof/>
                <w:lang w:eastAsia="ru-RU"/>
              </w:rPr>
              <w:pict>
                <v:group id="Группа 135" o:spid="_x0000_s1065" style="position:absolute;margin-left:11.9pt;margin-top:9.7pt;width:161.25pt;height:117pt;z-index:251656704;mso-position-horizontal-relative:text;mso-position-vertical-relative:text" coordsize="20478,148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">
                  <v:shape id="Рисунок 136" o:spid="_x0000_s1066" type="#_x0000_t75" alt="http://nachalo4ka.ru/wp-content/uploads/2014/08/010.png" style="position:absolute;left:2762;top:3429;width:12573;height:1143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DKUCHEAAAA3AAAAA8AAABkcnMvZG93bnJldi54bWxEj81qwzAQhO+BvoPYQm+xnJaG4kYJpWAw&#10;hRzqJPe1tf6h1spYqq28fRQo9LbLzDc7uzsEM4iZJtdbVrBJUhDEtdU9twrOp3z9BsJ5ZI2DZVJw&#10;JQeH/cNqh5m2C3/TXPpWxBB2GSrovB8zKV3dkUGX2JE4ao2dDPq4Tq3UEy4x3AzyOU230mDP8UKH&#10;I312VP+UvybWaL6qusqPpw2G16Kc20uah0Gpp8fw8Q7CU/D/5j+60JF72cL9mTiB3N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DKUCHEAAAA3AAAAA8AAAAAAAAAAAAAAAAA&#10;nwIAAGRycy9kb3ducmV2LnhtbFBLBQYAAAAABAAEAPcAAACQAwAAAAA=&#10;">
                    <v:imagedata r:id="rId29" o:title=""/>
                    <v:path arrowok="t"/>
                  </v:shape>
                  <v:shape id="Рисунок 137" o:spid="_x0000_s1067" type="#_x0000_t75" alt="https://www.picpng.com/images/large/leaf-nature-tree-plant-natural-image-download-71544" style="position:absolute;width:20478;height:10763;rotation:2420433fd;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vhRDbEAAAA3AAAAA8AAABkcnMvZG93bnJldi54bWxET01rwkAQvRf8D8sIvdVNFdSmbkIQAqEH&#10;tbaUHofsNAnJzobsqrG/visIvc3jfc4mHU0nzjS4xrKC51kEgri0uuFKwedH/rQG4Tyyxs4yKbiS&#10;gzSZPGww1vbC73Q++kqEEHYxKqi972MpXVmTQTezPXHgfuxg0Ac4VFIPeAnhppPzKFpKgw2Hhhp7&#10;2tZUtseTUSAPb+tdN98vv1503hTZNjr8frdKPU7H7BWEp9H/i+/uQof5ixXcngkXyOQ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vhRDbEAAAA3AAAAA8AAAAAAAAAAAAAAAAA&#10;nwIAAGRycy9kb3ducmV2LnhtbFBLBQYAAAAABAAEAPcAAACQAwAAAAA=&#10;">
                    <v:imagedata r:id="rId28" o:title=""/>
                    <v:path arrowok="t"/>
                  </v:shape>
                  <w10:wrap type="square"/>
                </v:group>
              </w:pict>
            </w:r>
          </w:p>
        </w:tc>
        <w:tc>
          <w:tcPr>
            <w:tcW w:w="3781" w:type="dxa"/>
          </w:tcPr>
          <w:p w:rsidR="00741032" w:rsidRPr="0039386C" w:rsidRDefault="00741032" w:rsidP="0039386C">
            <w:pPr>
              <w:spacing w:after="0" w:line="240" w:lineRule="auto"/>
            </w:pPr>
            <w:r>
              <w:rPr>
                <w:noProof/>
                <w:lang w:eastAsia="ru-RU"/>
              </w:rPr>
              <w:pict>
                <v:group id="Группа 138" o:spid="_x0000_s1068" style="position:absolute;margin-left:9.2pt;margin-top:4.35pt;width:161.25pt;height:120.75pt;z-index:251657728;mso-position-horizontal-relative:text;mso-position-vertical-relative:text" coordsize="20478,153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">
                  <v:shape id="Рисунок 139" o:spid="_x0000_s1069" type="#_x0000_t75" alt="http://nachalo4ka.ru/wp-content/uploads/2014/08/010.png" style="position:absolute;left:4476;width:11811;height:1076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FVxFPEAAAA3AAAAA8AAABkcnMvZG93bnJldi54bWxEj0FrwzAMhe+D/gejQm+rk5WNNa0bSiEQ&#10;BjssXe9qrCahsRxiL/H+/TwY7Cbx3vf0tM+D6cVEo+ssK0jXCQji2uqOGwWf5+LxFYTzyBp7y6Tg&#10;mxzkh8XDHjNtZ/6gqfKNiCHsMlTQej9kUrq6JYNubQfiqN3saNDHdWykHnGO4aaXT0nyIg12HC+0&#10;ONCppfpefZlY4/Z2ra/F+znF8FxWU3NJitArtVqG4w6Ep+D/zX90qSO32cLvM3ECefg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FVxFPEAAAA3AAAAA8AAAAAAAAAAAAAAAAA&#10;nwIAAGRycy9kb3ducmV2LnhtbFBLBQYAAAAABAAEAPcAAACQAwAAAAA=&#10;">
                    <v:imagedata r:id="rId29" o:title=""/>
                    <v:path arrowok="t"/>
                  </v:shape>
                  <v:shape id="Рисунок 140" o:spid="_x0000_s1070" type="#_x0000_t75" alt="https://www.picpng.com/images/large/leaf-nature-tree-plant-natural-image-download-71544" style="position:absolute;top:4572;width:20478;height:10763;rotation:-574301fd;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XQHRfEAAAA3AAAAA8AAABkcnMvZG93bnJldi54bWxEj0FrwzAMhe+D/gejQS9jddqMsmZ1SxkM&#10;utua7QeIWLVDYznEbpr+++kw2E3iPb33abufQqdGGlIb2cByUYAibqJt2Rn4+f54fgWVMrLFLjIZ&#10;uFOC/W72sMXKxhufaKyzUxLCqUIDPue+0jo1ngKmReyJRTvHIWCWdXDaDniT8NDpVVGsdcCWpcFj&#10;T++emkt9DQaO96/1oTt9Xv1mrN3FlfxUxtKY+eN0eAOVacr/5r/roxX8F8GXZ2QCvfs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XQHRfEAAAA3AAAAA8AAAAAAAAAAAAAAAAA&#10;nwIAAGRycy9kb3ducmV2LnhtbFBLBQYAAAAABAAEAPcAAACQAwAAAAA=&#10;">
                    <v:imagedata r:id="rId28" o:title=""/>
                    <v:path arrowok="t"/>
                  </v:shape>
                </v:group>
              </w:pict>
            </w:r>
          </w:p>
        </w:tc>
      </w:tr>
      <w:tr w:rsidR="00741032" w:rsidRPr="0039386C" w:rsidTr="0039386C">
        <w:trPr>
          <w:trHeight w:val="2958"/>
        </w:trPr>
        <w:tc>
          <w:tcPr>
            <w:tcW w:w="3780" w:type="dxa"/>
          </w:tcPr>
          <w:p w:rsidR="00741032" w:rsidRPr="0039386C" w:rsidRDefault="00741032" w:rsidP="0039386C">
            <w:pPr>
              <w:tabs>
                <w:tab w:val="left" w:pos="1290"/>
              </w:tabs>
              <w:spacing w:after="0" w:line="240" w:lineRule="auto"/>
            </w:pPr>
            <w:r>
              <w:rPr>
                <w:noProof/>
                <w:lang w:eastAsia="ru-RU"/>
              </w:rPr>
              <w:pict>
                <v:group id="Группа 141" o:spid="_x0000_s1071" style="position:absolute;margin-left:-1.15pt;margin-top:23.8pt;width:161.25pt;height:111.75pt;z-index:251658752;mso-position-horizontal-relative:text;mso-position-vertical-relative:text" coordsize="22098,14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">
                  <v:shape id="Рисунок 142" o:spid="_x0000_s1072" type="#_x0000_t75" alt="https://www.picpng.com/images/large/leaf-nature-tree-plant-natural-image-download-71544" style="position:absolute;width:22098;height:1228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448UzCAAAA3AAAAA8AAABkcnMvZG93bnJldi54bWxET01rAjEQvQv+hzBCb5qtFCmrUYqlxVPR&#10;VajHcTPuBjeTJYm6+uuNUOhtHu9zZovONuJCPhjHCl5HGQji0mnDlYLd9mv4DiJEZI2NY1JwowCL&#10;eb83w1y7K2/oUsRKpBAOOSqoY2xzKUNZk8Uwci1x4o7OW4wJ+kpqj9cUbhs5zrKJtGg4NdTY0rKm&#10;8lScrYLzz+/WL9f3z9P3bmXQ7At5sDelXgbdxxREpC7+i//cK53mv43h+Uy6QM4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OOPFMwgAAANwAAAAPAAAAAAAAAAAAAAAAAJ8C&#10;AABkcnMvZG93bnJldi54bWxQSwUGAAAAAAQABAD3AAAAjgMAAAAA&#10;">
                    <v:imagedata r:id="rId30" o:title=""/>
                    <v:path arrowok="t"/>
                  </v:shape>
                  <v:shape id="Рисунок 143" o:spid="_x0000_s1073" type="#_x0000_t75" alt="http://nachalo4ka.ru/wp-content/uploads/2014/08/010.png" style="position:absolute;left:4857;top:3714;width:11526;height:1047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i7gMTEAAAA3AAAAA8AAABkcnMvZG93bnJldi54bWxEj0FrwzAMhe+D/gejQm+rk3UbJa0bSiEQ&#10;BjssXe9qrCahsRxiL/H+/TwY7Cbx3vf0tM+D6cVEo+ssK0jXCQji2uqOGwWf5+JxC8J5ZI29ZVLw&#10;TQ7yw+Jhj5m2M3/QVPlGxBB2GSpovR8yKV3dkkG3tgNx1G52NOjjOjZSjzjHcNPLpyR5lQY7jhda&#10;HOjUUn2vvkyscXu71tfi/ZxieCmrqbkkReiVWi3DcQfCU/D/5j+61JF73sDvM3ECefg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i7gMTEAAAA3AAAAA8AAAAAAAAAAAAAAAAA&#10;nwIAAGRycy9kb3ducmV2LnhtbFBLBQYAAAAABAAEAPcAAACQAwAAAAA=&#10;">
                    <v:imagedata r:id="rId29" o:title=""/>
                    <v:path arrowok="t"/>
                  </v:shape>
                  <w10:wrap type="square"/>
                </v:group>
              </w:pict>
            </w:r>
            <w:r w:rsidRPr="0039386C">
              <w:tab/>
            </w:r>
          </w:p>
        </w:tc>
        <w:tc>
          <w:tcPr>
            <w:tcW w:w="3780" w:type="dxa"/>
          </w:tcPr>
          <w:p w:rsidR="00741032" w:rsidRPr="0039386C" w:rsidRDefault="00741032" w:rsidP="0039386C">
            <w:pPr>
              <w:spacing w:after="0" w:line="240" w:lineRule="auto"/>
            </w:pPr>
            <w:r>
              <w:rPr>
                <w:noProof/>
                <w:lang w:eastAsia="ru-RU"/>
              </w:rPr>
              <w:pict>
                <v:group id="Группа 144" o:spid="_x0000_s1074" style="position:absolute;margin-left:19.85pt;margin-top:9.55pt;width:122.25pt;height:133.5pt;z-index:251650560;mso-position-horizontal-relative:text;mso-position-vertical-relative:text" coordsize="16287,212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">
                  <v:shape id="Рисунок 145" o:spid="_x0000_s1075" type="#_x0000_t75" alt="http://zhenskayadolya.ru/wp-content/uploads/2017/08/0_f1334_374b16b4_orig.png" style="position:absolute;width:16287;height:2124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Qz7CzEAAAA3AAAAA8AAABkcnMvZG93bnJldi54bWxET0trAjEQvgv9D2EK3jTbokVWo0hVFOmh&#10;9YW9DZtxs7iZLJuo6783QqG3+fieM5o0thRXqn3hWMFbNwFBnDldcK5gt110BiB8QNZYOiYFd/Iw&#10;Gb+0Rphqd+Mfum5CLmII+xQVmBCqVEqfGbLou64ijtzJ1RZDhHUudY23GG5L+Z4kH9JiwbHBYEWf&#10;hrLz5mIVzGffx/X02D+Y2XaV7E/LwfnXfSnVfm2mQxCBmvAv/nOvdJzf68PzmXiBHD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Qz7CzEAAAA3AAAAA8AAAAAAAAAAAAAAAAA&#10;nwIAAGRycy9kb3ducmV2LnhtbFBLBQYAAAAABAAEAPcAAACQAwAAAAA=&#10;">
                    <v:imagedata r:id="rId31" o:title=""/>
                    <v:path arrowok="t"/>
                  </v:shape>
                  <v:shape id="Рисунок 146" o:spid="_x0000_s1076" type="#_x0000_t75" alt="http://ramki-photoshop.ru/zhivotnie/nasekomie39.png" style="position:absolute;left:9810;top:14668;width:6382;height:6382;rotation:-1310025fd;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EsSDXGAAAA3AAAAA8AAABkcnMvZG93bnJldi54bWxEj0FrwkAQhe+C/2EZoRfRjUXSkLpKK1Rz&#10;EkztobchO02C2dmY3Wr8964geJvhvXnfm8WqN404U+dqywpm0wgEcWF1zaWCw/fXJAHhPLLGxjIp&#10;uJKD1XI4WGCq7YX3dM59KUIIuxQVVN63qZSuqMigm9qWOGh/tjPow9qVUnd4CeGmka9RFEuDNQdC&#10;hS2tKyqO+b8JkM/dKTtuf9bb37fN2MZ5km12hVIvo/7jHYSn3j/Nj+tMh/rzGO7PhAnk8gY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SxINcYAAADcAAAADwAAAAAAAAAAAAAA&#10;AACfAgAAZHJzL2Rvd25yZXYueG1sUEsFBgAAAAAEAAQA9wAAAJIDAAAAAA==&#10;">
                    <v:imagedata r:id="rId32" o:title=""/>
                    <v:path arrowok="t"/>
                  </v:shape>
                </v:group>
              </w:pict>
            </w:r>
          </w:p>
        </w:tc>
        <w:tc>
          <w:tcPr>
            <w:tcW w:w="3781" w:type="dxa"/>
          </w:tcPr>
          <w:p w:rsidR="00741032" w:rsidRPr="0039386C" w:rsidRDefault="00741032" w:rsidP="0039386C">
            <w:pPr>
              <w:spacing w:after="0" w:line="240" w:lineRule="auto"/>
            </w:pPr>
            <w:r>
              <w:rPr>
                <w:noProof/>
                <w:lang w:eastAsia="ru-RU"/>
              </w:rPr>
              <w:pict>
                <v:group id="Группа 147" o:spid="_x0000_s1077" style="position:absolute;margin-left:13.85pt;margin-top:2.05pt;width:152.45pt;height:133.5pt;z-index:251649536;mso-position-horizontal-relative:text;mso-position-vertical-relative:text" coordsize="22098,204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">
                  <v:shape id="Рисунок 148" o:spid="_x0000_s1078" type="#_x0000_t75" alt="http://zhenskayadolya.ru/wp-content/uploads/2017/08/0_f1334_374b16b4_orig.png" style="position:absolute;width:15716;height:2047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tOnX7HAAAA3AAAAA8AAABkcnMvZG93bnJldi54bWxEj09Lw0AQxe+C32EZoRdpN5bWlthtsQVF&#10;ISL9c+ltyI7Z0OxsyK5p/PbOQfA2w3vz3m9Wm8E3qqcu1oENPEwyUMRlsDVXBk7Hl/ESVEzIFpvA&#10;ZOCHImzWtzcrzG248p76Q6qUhHDM0YBLqc21jqUjj3ESWmLRvkLnMcnaVdp2eJVw3+hplj1qjzVL&#10;g8OWdo7Ky+HbG7hfDK17bfbbYo6XWf9ZzN+Lj7Mxo7vh+QlUoiH9m/+u36zgz4RWnpEJ9PoX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tOnX7HAAAA3AAAAA8AAAAAAAAAAAAA&#10;AAAAnwIAAGRycy9kb3ducmV2LnhtbFBLBQYAAAAABAAEAPcAAACTAwAAAAA=&#10;">
                    <v:imagedata r:id="rId33" o:title=""/>
                    <v:path arrowok="t"/>
                  </v:shape>
                  <v:shape id="Рисунок 149" o:spid="_x0000_s1079" type="#_x0000_t75" alt="http://ramki-photoshop.ru/zhivotnie/nasekomie39.png" style="position:absolute;left:14287;top:7334;width:7811;height:7906;rotation:-1310025fd;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vasJO+AAAA3AAAAA8AAABkcnMvZG93bnJldi54bWxET8uqwjAQ3V/wH8II7q6pD0SrUUQQvMv6&#10;2E+bsQ02k9JErX9vLgju5nCes9p0thYPar1xrGA0TEAQF04bLhWcT/vfOQgfkDXWjknBizxs1r2f&#10;FabaPTmjxzGUIoawT1FBFUKTSumLiiz6oWuII3d1rcUQYVtK3eIzhttajpNkJi0ajg0VNrSrqLgd&#10;71bBuLmaSZZlZuRm5d/uwrnRk1ypQb/bLkEE6sJX/HEfdJw/XcD/M/ECuX4D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DvasJO+AAAA3AAAAA8AAAAAAAAAAAAAAAAAnwIAAGRy&#10;cy9kb3ducmV2LnhtbFBLBQYAAAAABAAEAPcAAACKAwAAAAA=&#10;">
                    <v:imagedata r:id="rId34" o:title=""/>
                    <v:path arrowok="t"/>
                  </v:shape>
                  <w10:wrap type="square"/>
                </v:group>
              </w:pict>
            </w:r>
          </w:p>
        </w:tc>
      </w:tr>
      <w:tr w:rsidR="00741032" w:rsidRPr="0039386C" w:rsidTr="0039386C">
        <w:tc>
          <w:tcPr>
            <w:tcW w:w="3780" w:type="dxa"/>
          </w:tcPr>
          <w:p w:rsidR="00741032" w:rsidRPr="0039386C" w:rsidRDefault="00741032" w:rsidP="0039386C">
            <w:pPr>
              <w:spacing w:after="0" w:line="240" w:lineRule="auto"/>
            </w:pPr>
          </w:p>
          <w:p w:rsidR="00741032" w:rsidRPr="0039386C" w:rsidRDefault="00741032" w:rsidP="0039386C">
            <w:pPr>
              <w:spacing w:after="0" w:line="240" w:lineRule="auto"/>
            </w:pPr>
          </w:p>
          <w:p w:rsidR="00741032" w:rsidRPr="0039386C" w:rsidRDefault="00741032" w:rsidP="0039386C">
            <w:pPr>
              <w:spacing w:after="0" w:line="240" w:lineRule="auto"/>
            </w:pPr>
          </w:p>
          <w:p w:rsidR="00741032" w:rsidRPr="0039386C" w:rsidRDefault="00741032" w:rsidP="0039386C">
            <w:pPr>
              <w:spacing w:after="0" w:line="240" w:lineRule="auto"/>
            </w:pPr>
          </w:p>
          <w:p w:rsidR="00741032" w:rsidRPr="0039386C" w:rsidRDefault="00741032" w:rsidP="0039386C">
            <w:pPr>
              <w:spacing w:after="0" w:line="240" w:lineRule="auto"/>
            </w:pPr>
            <w:r>
              <w:rPr>
                <w:noProof/>
                <w:lang w:eastAsia="ru-RU"/>
              </w:rPr>
              <w:pict>
                <v:group id="Группа 150" o:spid="_x0000_s1080" style="position:absolute;margin-left:30.35pt;margin-top:-48.9pt;width:129.75pt;height:147.6pt;z-index:251651584" coordsize="16954,220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">
                  <v:shape id="Рисунок 151" o:spid="_x0000_s1081" type="#_x0000_t75" alt="http://zhenskayadolya.ru/wp-content/uploads/2017/08/0_f1334_374b16b4_orig.png" style="position:absolute;width:16954;height:2209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7RfPLFAAAA3AAAAA8AAABkcnMvZG93bnJldi54bWxET01rwkAQvRf8D8sIvdWNgkWimyDVUike&#10;bLTF3obsmA1mZ0N2q/HfdwtCb/N4n7PIe9uIC3W+dqxgPEpAEJdO11wpOOxfn2YgfEDW2DgmBTfy&#10;kGeDhwWm2l35gy5FqEQMYZ+iAhNCm0rpS0MW/ci1xJE7uc5iiLCrpO7wGsNtIydJ8iwt1hwbDLb0&#10;Yqg8Fz9WwXq1O74vj9Mvs9pvks/T2+z87bZKPQ775RxEoD78i+/ujY7zp2P4eyZeILN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0XzyxQAAANwAAAAPAAAAAAAAAAAAAAAA&#10;AJ8CAABkcnMvZG93bnJldi54bWxQSwUGAAAAAAQABAD3AAAAkQMAAAAA&#10;">
                    <v:imagedata r:id="rId31" o:title=""/>
                    <v:path arrowok="t"/>
                  </v:shape>
                  <v:shape id="Рисунок 152" o:spid="_x0000_s1082" type="#_x0000_t75" alt="http://ramki-photoshop.ru/zhivotnie/nasekomie39.png" style="position:absolute;left:4572;top:2095;width:7810;height:7906;rotation:-1310025fd;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M95CG/AAAA3AAAAA8AAABkcnMvZG93bnJldi54bWxET01rwkAQvRf6H5Yp9FY3KoqkriKC6LUq&#10;nsfdMQnNzobsaGJ/fVcQvM3jfc582fta3aiNVWADw0EGitgGV3Fh4HjYfM1ARUF2WAcmA3eKsFy8&#10;v80xd6HjH7rtpVAphGOOBkqRJtc62pI8xkFoiBN3Ca1HSbAttGuxS+G+1qMsm2qPFaeGEhtal2R/&#10;91dvQC6bv+1hbCfZzhZy3M7k3J3EmM+PfvUNSqiXl/jp3rk0fzKCxzPpAr34B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jPeQhvwAAANwAAAAPAAAAAAAAAAAAAAAAAJ8CAABk&#10;cnMvZG93bnJldi54bWxQSwUGAAAAAAQABAD3AAAAiwMAAAAA&#10;">
                    <v:imagedata r:id="rId35" o:title=""/>
                    <v:path arrowok="t"/>
                  </v:shape>
                  <w10:wrap type="square"/>
                </v:group>
              </w:pict>
            </w:r>
          </w:p>
        </w:tc>
        <w:tc>
          <w:tcPr>
            <w:tcW w:w="3780" w:type="dxa"/>
          </w:tcPr>
          <w:p w:rsidR="00741032" w:rsidRPr="0039386C" w:rsidRDefault="00741032" w:rsidP="0039386C">
            <w:pPr>
              <w:spacing w:after="0" w:line="240" w:lineRule="auto"/>
            </w:pPr>
          </w:p>
          <w:p w:rsidR="00741032" w:rsidRPr="0039386C" w:rsidRDefault="00741032" w:rsidP="0039386C">
            <w:pPr>
              <w:spacing w:after="0" w:line="240" w:lineRule="auto"/>
            </w:pPr>
          </w:p>
          <w:p w:rsidR="00741032" w:rsidRPr="0039386C" w:rsidRDefault="00741032" w:rsidP="0039386C">
            <w:pPr>
              <w:spacing w:after="0" w:line="240" w:lineRule="auto"/>
            </w:pPr>
          </w:p>
          <w:p w:rsidR="00741032" w:rsidRPr="0039386C" w:rsidRDefault="00741032" w:rsidP="0039386C">
            <w:pPr>
              <w:spacing w:after="0" w:line="240" w:lineRule="auto"/>
              <w:jc w:val="center"/>
            </w:pPr>
            <w:r>
              <w:rPr>
                <w:noProof/>
                <w:lang w:eastAsia="ru-RU"/>
              </w:rPr>
              <w:pict>
                <v:group id="Группа 153" o:spid="_x0000_s1083" style="position:absolute;left:0;text-align:left;margin-left:31.1pt;margin-top:-38.55pt;width:114.75pt;height:138.75pt;z-index:251672064" coordsize="13716,201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">
                  <v:shape id="Рисунок 154" o:spid="_x0000_s1084" type="#_x0000_t75" alt="http://ramki-photoshop.ru/zhivotnie/nasekomie39.png" style="position:absolute;width:8477;height:7524;rotation:330524fd;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NBeDDAAAA3AAAAA8AAABkcnMvZG93bnJldi54bWxET9tqwkAQfRf8h2WEvumukkqbZpVekPom&#10;VT9gmp1caHY2ZDcx9uu7BcG3OZzrZNvRNmKgzteONSwXCgRx7kzNpYbzaTd/AuEDssHGMWm4koft&#10;ZjrJMDXuwl80HEMpYgj7FDVUIbSplD6vyKJfuJY4coXrLIYIu1KaDi8x3DZypdRaWqw5NlTY0ntF&#10;+c+xtxo+98vk1FyLt/Pz7nuVfPz26uBI64fZ+PoCItAY7uKbe2/i/McE/p+JF8jN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U0F4MMAAADcAAAADwAAAAAAAAAAAAAAAACf&#10;AgAAZHJzL2Rvd25yZXYueG1sUEsFBgAAAAAEAAQA9wAAAI8DAAAAAA==&#10;">
                    <v:imagedata r:id="rId36" o:title=""/>
                    <v:path arrowok="t"/>
                  </v:shape>
                  <v:shape id="Рисунок 155" o:spid="_x0000_s1085" type="#_x0000_t75" alt="http://zhenskayadolya.ru/wp-content/uploads/2017/08/0_f1334_374b16b4_orig.png" style="position:absolute;left:190;top:3238;width:13526;height:1695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HqevHEAAAA3AAAAA8AAABkcnMvZG93bnJldi54bWxET01rAjEQvRf8D2EEbzVrYYusRhGtKMVD&#10;1Sp6GzbjZnEzWTZR13/fFAq9zeN9znja2krcqfGlYwWDfgKCOHe65ELB9375OgThA7LGyjEpeJKH&#10;6aTzMsZMuwdv6b4LhYgh7DNUYEKoMyl9bsii77uaOHIX11gMETaF1A0+Yrit5FuSvEuLJccGgzXN&#10;DeXX3c0q+Fh8nT5np/RoFvt1crishtez2yjV67azEYhAbfgX/7nXOs5PU/h9Jl4gJ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HqevHEAAAA3AAAAA8AAAAAAAAAAAAAAAAA&#10;nwIAAGRycy9kb3ducmV2LnhtbFBLBQYAAAAABAAEAPcAAACQAwAAAAA=&#10;">
                    <v:imagedata r:id="rId31" o:title=""/>
                    <v:path arrowok="t"/>
                  </v:shape>
                  <w10:wrap type="square"/>
                </v:group>
              </w:pict>
            </w:r>
          </w:p>
        </w:tc>
        <w:tc>
          <w:tcPr>
            <w:tcW w:w="3781" w:type="dxa"/>
          </w:tcPr>
          <w:p w:rsidR="00741032" w:rsidRPr="0039386C" w:rsidRDefault="00741032" w:rsidP="0039386C">
            <w:pPr>
              <w:spacing w:after="0" w:line="240" w:lineRule="auto"/>
            </w:pPr>
            <w:r>
              <w:rPr>
                <w:noProof/>
                <w:lang w:eastAsia="ru-RU"/>
              </w:rPr>
              <w:pict>
                <v:group id="Группа 156" o:spid="_x0000_s1086" style="position:absolute;margin-left:8.6pt;margin-top:4.8pt;width:141pt;height:138.75pt;z-index:251654656;mso-position-horizontal-relative:text;mso-position-vertical-relative:text" coordsize="20288,224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">
                  <v:shape id="Рисунок 157" o:spid="_x0000_s1087" type="#_x0000_t75" alt="https://openclipart.org/image/2400px/svg_to_png/252721/doghouse.png" style="position:absolute;width:20288;height:2019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Ax7CDDAAAA3AAAAA8AAABkcnMvZG93bnJldi54bWxET01rwkAQvQv9D8sUetNNhZqaukorlCqe&#10;NFU8TrPTJG12NuyuGv+9Kwje5vE+ZzLrTCOO5HxtWcHzIAFBXFhdc6ngO//sv4LwAVljY5kUnMnD&#10;bPrQm2Cm7YnXdNyEUsQQ9hkqqEJoMyl9UZFBP7AtceR+rTMYInSl1A5PMdw0cpgkI2mw5thQYUvz&#10;ior/zcEo2KYf63T/4/+WX4tdPi68y5vRSqmnx+79DUSgLtzFN/dCx/kvKVyfiRfI6Q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DHsIMMAAADcAAAADwAAAAAAAAAAAAAAAACf&#10;AgAAZHJzL2Rvd25yZXYueG1sUEsFBgAAAAAEAAQA9wAAAI8DAAAAAA==&#10;">
                    <v:imagedata r:id="rId37" o:title=""/>
                    <v:path arrowok="t"/>
                  </v:shape>
                  <v:shape id="Рисунок 158" o:spid="_x0000_s1088" type="#_x0000_t75" alt="https://i.pinimg.com/originals/6c/60/89/6c6089f97cf804d4e14c4069638964bb.jpg" style="position:absolute;left:3714;top:9048;width:8478;height:1343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Cg+kzHAAAA3AAAAA8AAABkcnMvZG93bnJldi54bWxEj0FLw0AQhe8F/8MyQm/txhSlpN2WUgyo&#10;F2uMxeOYnSbB7GzIrm38952D4G2G9+a9b9bb0XXqTENoPRu4myegiCtvW64NlO/5bAkqRGSLnWcy&#10;8EsBtpubyRoz6y/8Ruci1kpCOGRooImxz7QOVUMOw9z3xKKd/OAwyjrU2g54kXDX6TRJHrTDlqWh&#10;wZ72DVXfxY8zkJfHtHp83R/yRfmx/Oo+MS2eX4yZ3o67FahIY/w3/10/WcG/F1p5RibQmy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Cg+kzHAAAA3AAAAA8AAAAAAAAAAAAA&#10;AAAAnwIAAGRycy9kb3ducmV2LnhtbFBLBQYAAAAABAAEAPcAAACTAwAAAAA=&#10;">
                    <v:imagedata r:id="rId38" o:title=""/>
                    <v:path arrowok="t"/>
                  </v:shape>
                  <w10:wrap type="square"/>
                </v:group>
              </w:pict>
            </w:r>
          </w:p>
        </w:tc>
      </w:tr>
      <w:tr w:rsidR="00741032" w:rsidRPr="0039386C" w:rsidTr="0039386C">
        <w:trPr>
          <w:trHeight w:val="3016"/>
        </w:trPr>
        <w:tc>
          <w:tcPr>
            <w:tcW w:w="3780" w:type="dxa"/>
          </w:tcPr>
          <w:p w:rsidR="00741032" w:rsidRPr="0039386C" w:rsidRDefault="00741032" w:rsidP="0039386C">
            <w:pPr>
              <w:spacing w:after="0" w:line="240" w:lineRule="auto"/>
            </w:pPr>
            <w:r>
              <w:rPr>
                <w:noProof/>
                <w:lang w:eastAsia="ru-RU"/>
              </w:rPr>
              <w:pict>
                <v:group id="Группа 159" o:spid="_x0000_s1089" style="position:absolute;margin-left:30.35pt;margin-top:8.6pt;width:122.25pt;height:126.7pt;z-index:251667968;mso-position-horizontal-relative:text;mso-position-vertical-relative:text" coordsize="17335,203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">
                  <v:shape id="Рисунок 160" o:spid="_x0000_s1090" type="#_x0000_t75" alt="https://i.pinimg.com/originals/6c/60/89/6c6089f97cf804d4e14c4069638964bb.jpg" style="position:absolute;left:6953;width:10382;height:1647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ZUdBHDAAAA3AAAAA8AAABkcnMvZG93bnJldi54bWxEj0FrAkEMhe8F/8MQobc6a6EiW0cRodBe&#10;CtrCXsNOuru6k9nORN3+++YgeEt4L+99WW3G0JsLpdxFdjCfFWCI6+g7bhx8f709LcFkQfbYRyYH&#10;f5Rhs548rLD08cp7uhykMRrCuUQHrchQWpvrlgLmWRyIVfuJKaDomhrrE141PPT2uSgWNmDH2tDi&#10;QLuW6tPhHBycqma7Z8ryIr/nj7Sr6LiUT+cep+P2FYzQKHfz7frdK/5C8fUZncCu/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lR0EcMAAADcAAAADwAAAAAAAAAAAAAAAACf&#10;AgAAZHJzL2Rvd25yZXYueG1sUEsFBgAAAAAEAAQA9wAAAI8DAAAAAA==&#10;">
                    <v:imagedata r:id="rId39" o:title=""/>
                    <v:path arrowok="t"/>
                  </v:shape>
                  <v:shape id="Рисунок 161" o:spid="_x0000_s1091" type="#_x0000_t75" alt="https://openclipart.org/image/2400px/svg_to_png/252721/doghouse.png" style="position:absolute;top:4667;width:15811;height:1571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8mRbfBAAAA3AAAAA8AAABkcnMvZG93bnJldi54bWxET0uLwjAQvi/4H8II3jT1QZVqFBEVDy7L&#10;qngemrEtNpPaRK3/3iwIe5uP7zmzRWNK8aDaFZYV9HsRCOLU6oIzBafjpjsB4TyyxtIyKXiRg8W8&#10;9TXDRNsn/9Lj4DMRQtglqCD3vkqkdGlOBl3PVsSBu9jaoA+wzqSu8RnCTSkHURRLgwWHhhwrWuWU&#10;Xg93o+C4iS8/tLXRmarb99jsTsPRfq1Up90spyA8Nf5f/HHvdJgf9+HvmXCBnL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8mRbfBAAAA3AAAAA8AAAAAAAAAAAAAAAAAnwIA&#10;AGRycy9kb3ducmV2LnhtbFBLBQYAAAAABAAEAPcAAACNAwAAAAA=&#10;">
                    <v:imagedata r:id="rId40" o:title=""/>
                    <v:path arrowok="t"/>
                  </v:shape>
                  <w10:wrap type="square"/>
                </v:group>
              </w:pict>
            </w:r>
          </w:p>
          <w:p w:rsidR="00741032" w:rsidRPr="0039386C" w:rsidRDefault="00741032" w:rsidP="0039386C">
            <w:pPr>
              <w:spacing w:after="0" w:line="240" w:lineRule="auto"/>
            </w:pPr>
          </w:p>
        </w:tc>
        <w:tc>
          <w:tcPr>
            <w:tcW w:w="3780" w:type="dxa"/>
          </w:tcPr>
          <w:p w:rsidR="00741032" w:rsidRPr="0039386C" w:rsidRDefault="00741032" w:rsidP="0039386C">
            <w:pPr>
              <w:spacing w:after="0" w:line="240" w:lineRule="auto"/>
            </w:pPr>
            <w:r>
              <w:rPr>
                <w:noProof/>
                <w:lang w:eastAsia="ru-RU"/>
              </w:rPr>
              <w:pict>
                <v:group id="Группа 162" o:spid="_x0000_s1092" style="position:absolute;margin-left:9.35pt;margin-top:8.65pt;width:149.25pt;height:131.25pt;z-index:251655680;mso-position-horizontal-relative:text;mso-position-vertical-relative:text" coordsize="23526,211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">
                  <v:shape id="Рисунок 163" o:spid="_x0000_s1093" type="#_x0000_t75" alt="https://openclipart.org/image/2400px/svg_to_png/252721/doghouse.png" style="position:absolute;left:7334;width:16192;height:1914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BKHazHAAAA3AAAAA8AAABkcnMvZG93bnJldi54bWxEj0FrwkAQhe8F/8MyQm91o9JY0mxEREtB&#10;L00Uehyy0ySYnY3Zrab++q5Q6G2G9+Z9b9LlYFpxod41lhVMJxEI4tLqhisFh2L79ALCeWSNrWVS&#10;8EMOltnoIcVE2yt/0CX3lQgh7BJUUHvfJVK6siaDbmI74qB92d6gD2tfSd3jNYSbVs6iKJYGGw6E&#10;Gjta11Se8m8TuO2xi6bF8+62Ob7ln3ve7c/xQqnH8bB6BeFp8P/mv+t3HerHc7g/EyaQ2S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BKHazHAAAA3AAAAA8AAAAAAAAAAAAA&#10;AAAAnwIAAGRycy9kb3ducmV2LnhtbFBLBQYAAAAABAAEAPcAAACTAwAAAAA=&#10;">
                    <v:imagedata r:id="rId41" o:title=""/>
                    <v:path arrowok="t"/>
                  </v:shape>
                  <v:shape id="Рисунок 164" o:spid="_x0000_s1094" type="#_x0000_t75" alt="https://i.pinimg.com/originals/6c/60/89/6c6089f97cf804d4e14c4069638964bb.jpg" style="position:absolute;top:8001;width:8286;height:1314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GhxVHDAAAA3AAAAA8AAABkcnMvZG93bnJldi54bWxET0trwkAQvhf8D8sUvEjdaEuoaVZRsdST&#10;+IJch+w0Cc3Ohuxqkn/fLQi9zcf3nHTVm1rcqXWVZQWzaQSCOLe64kLB9fL58g7CeWSNtWVSMJCD&#10;1XL0lGKibccnup99IUIIuwQVlN43iZQuL8mgm9qGOHDftjXoA2wLqVvsQrip5TyKYmmw4tBQYkPb&#10;kvKf880oOMwx2mWDiyevm27wx0UmL/svpcbP/foDhKfe/4sf7r0O8+M3+HsmXCC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aHFUcMAAADcAAAADwAAAAAAAAAAAAAAAACf&#10;AgAAZHJzL2Rvd25yZXYueG1sUEsFBgAAAAAEAAQA9wAAAI8DAAAAAA==&#10;">
                    <v:imagedata r:id="rId42" o:title=""/>
                    <v:path arrowok="t"/>
                  </v:shape>
                  <w10:wrap type="square"/>
                </v:group>
              </w:pict>
            </w:r>
          </w:p>
        </w:tc>
        <w:tc>
          <w:tcPr>
            <w:tcW w:w="3781" w:type="dxa"/>
          </w:tcPr>
          <w:p w:rsidR="00741032" w:rsidRPr="0039386C" w:rsidRDefault="00741032" w:rsidP="0039386C">
            <w:pPr>
              <w:spacing w:after="0" w:line="240" w:lineRule="auto"/>
            </w:pPr>
            <w:r>
              <w:rPr>
                <w:noProof/>
                <w:lang w:eastAsia="ru-RU"/>
              </w:rPr>
              <w:pict>
                <v:group id="Группа 165" o:spid="_x0000_s1095" style="position:absolute;margin-left:18.3pt;margin-top:8.45pt;width:131.25pt;height:132.75pt;z-index:251664896;mso-position-horizontal-relative:text;mso-position-vertical-relative:text" coordsize="16287,216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">
                  <v:shape id="Рисунок 166" o:spid="_x0000_s1096" type="#_x0000_t75" alt="https://openclipart.org/image/2400px/svg_to_png/252721/doghouse.png" style="position:absolute;top:4762;width:14287;height:1685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bgtTfDAAAA3AAAAA8AAABkcnMvZG93bnJldi54bWxET01rwkAQvQv9D8sUvEjdtIdgo2tIC4UK&#10;HmrsocchOybB7Gy6u03iv3cLgrd5vM/Z5JPpxEDOt5YVPC8TEMSV1S3XCr6PH08rED4ga+wsk4IL&#10;eci3D7MNZtqOfKChDLWIIewzVNCE0GdS+qohg35pe+LInawzGCJ0tdQOxxhuOvmSJKk02HJsaLCn&#10;94aqc/lnFLQ/X/t0V1QL7s9vQXa/r9Ml0UrNH6diDSLQFO7im/tTx/lpCv/PxAvk9go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uC1N8MAAADcAAAADwAAAAAAAAAAAAAAAACf&#10;AgAAZHJzL2Rvd25yZXYueG1sUEsFBgAAAAAEAAQA9wAAAI8DAAAAAA==&#10;">
                    <v:imagedata r:id="rId43" o:title=""/>
                    <v:path arrowok="t"/>
                  </v:shape>
                  <v:shape id="Рисунок 167" o:spid="_x0000_s1097" type="#_x0000_t75" alt="https://i.pinimg.com/originals/6c/60/89/6c6089f97cf804d4e14c4069638964bb.jpg" style="position:absolute;left:8667;width:7620;height:12096;rotation:2645515fd;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OwYhTEAAAA3AAAAA8AAABkcnMvZG93bnJldi54bWxET8uKwkAQvC/4D0MLXhadKKyP6Cgiym5u&#10;vsBrk2mTaKYnZMYY/95ZWFjq0k11VXUtVq0pRUO1KywrGA4iEMSp1QVnCs6nXX8KwnlkjaVlUvAi&#10;B6tl52OBsbZPPlBz9JkIJuxiVJB7X8VSujQng25gK+LAXW1t0Ie1zqSu8RnMTSlHUTSWBgsOCTlW&#10;tMkpvR8fRsEu+bpHyaz5TC/f5+aWbLOAvVK9brueg/DU+v/jP/WPDu+PJ/BbJkwgl2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OwYhTEAAAA3AAAAA8AAAAAAAAAAAAAAAAA&#10;nwIAAGRycy9kb3ducmV2LnhtbFBLBQYAAAAABAAEAPcAAACQAwAAAAA=&#10;">
                    <v:imagedata r:id="rId44" o:title=""/>
                    <v:path arrowok="t"/>
                  </v:shape>
                  <w10:wrap type="square"/>
                </v:group>
              </w:pict>
            </w:r>
          </w:p>
        </w:tc>
      </w:tr>
      <w:tr w:rsidR="00741032" w:rsidRPr="0039386C" w:rsidTr="0039386C">
        <w:trPr>
          <w:trHeight w:val="3004"/>
        </w:trPr>
        <w:tc>
          <w:tcPr>
            <w:tcW w:w="3780" w:type="dxa"/>
          </w:tcPr>
          <w:p w:rsidR="00741032" w:rsidRPr="0039386C" w:rsidRDefault="00741032" w:rsidP="0039386C">
            <w:pPr>
              <w:spacing w:after="0" w:line="240" w:lineRule="auto"/>
            </w:pPr>
            <w:r>
              <w:rPr>
                <w:noProof/>
                <w:lang w:eastAsia="ru-RU"/>
              </w:rPr>
              <w:pict>
                <v:group id="Группа 168" o:spid="_x0000_s1098" style="position:absolute;margin-left:12.35pt;margin-top:2.8pt;width:153pt;height:137.25pt;z-index:251673088;mso-position-horizontal-relative:text;mso-position-vertical-relative:text" coordsize="19431,180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">
                  <v:shape id="Рисунок 169" o:spid="_x0000_s1099" type="#_x0000_t75" alt="http://klondike-vk.ru/uploads/expedition/002/nora1.png" style="position:absolute;width:19431;height:1657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C6hVLDAAAA3AAAAA8AAABkcnMvZG93bnJldi54bWxET01rwkAQvRf8D8sIvTWbWoiauopYpAEv&#10;NhV6HbNjNjQ7G7Jbk/77bkHwNo/3OavNaFtxpd43jhU8JykI4srphmsFp8/90wKED8gaW8ek4Jc8&#10;bNaThxXm2g38Qdcy1CKGsM9RgQmhy6X0lSGLPnEdceQurrcYIuxrqXscYrht5SxNM2mx4dhgsKOd&#10;oeq7/LEK3o6HYjh/hcV5/y4vW/cyl3NzUOpxOm5fQQQaw118cxc6zs+W8P9MvECu/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LqFUsMAAADcAAAADwAAAAAAAAAAAAAAAACf&#10;AgAAZHJzL2Rvd25yZXYueG1sUEsFBgAAAAAEAAQA9wAAAI8DAAAAAA==&#10;">
                    <v:imagedata r:id="rId45" o:title=""/>
                    <v:path arrowok="t"/>
                  </v:shape>
                  <v:shape id="Рисунок 170" o:spid="_x0000_s1100" type="#_x0000_t75" alt="http://images.easyfreeclipart.com/351/pin-by-brenda-hannah-on-disney-clip-art-pinterest-351588.png" style="position:absolute;left:3905;top:5715;width:11906;height:1238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z3ctrGAAAA3AAAAA8AAABkcnMvZG93bnJldi54bWxEj09rwkAQxe8Fv8MyQi+iGwtaTV3F/gNB&#10;KBjF85Adk9DsbJrdxvjtOwehtxnem/d+s9r0rlYdtaHybGA6SUAR595WXBg4HT/HC1AhIlusPZOB&#10;GwXYrAcPK0ytv/KBuiwWSkI4pGigjLFJtQ55SQ7DxDfEol186zDK2hbatniVcFfrpySZa4cVS0OJ&#10;Db2VlH9nv85Afe7s1/venkcfP7OR1a/ZZbesjHkc9tsXUJH6+G++X++s4D8LvjwjE+j1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Pdy2sYAAADcAAAADwAAAAAAAAAAAAAA&#10;AACfAgAAZHJzL2Rvd25yZXYueG1sUEsFBgAAAAAEAAQA9wAAAJIDAAAAAA==&#10;">
                    <v:imagedata r:id="rId46" o:title=""/>
                    <v:path arrowok="t"/>
                  </v:shape>
                </v:group>
              </w:pict>
            </w:r>
          </w:p>
        </w:tc>
        <w:tc>
          <w:tcPr>
            <w:tcW w:w="3780" w:type="dxa"/>
          </w:tcPr>
          <w:p w:rsidR="00741032" w:rsidRPr="0039386C" w:rsidRDefault="00741032" w:rsidP="0039386C">
            <w:pPr>
              <w:spacing w:after="0" w:line="240" w:lineRule="auto"/>
            </w:pPr>
            <w:r>
              <w:rPr>
                <w:noProof/>
                <w:lang w:eastAsia="ru-RU"/>
              </w:rPr>
              <w:pict>
                <v:group id="Группа 171" o:spid="_x0000_s1101" style="position:absolute;margin-left:14.6pt;margin-top:3.2pt;width:158.25pt;height:136.5pt;z-index:251652608;mso-position-horizontal-relative:text;mso-position-vertical-relative:text" coordsize="23241,196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">
                  <v:shape id="Рисунок 172" o:spid="_x0000_s1102" type="#_x0000_t75" alt="http://images.easyfreeclipart.com/351/pin-by-brenda-hannah-on-disney-clip-art-pinterest-351588.png" style="position:absolute;left:4857;width:12859;height:1219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GuUXLDAAAA3AAAAA8AAABkcnMvZG93bnJldi54bWxET9tqwkAQfS/4D8sIfasblVaJrqJipRSs&#10;GP2AMTsm0exsyK4m/r1bKPRtDuc603lrSnGn2hWWFfR7EQji1OqCMwXHw+fbGITzyBpLy6TgQQ7m&#10;s87LFGNtG97TPfGZCCHsYlSQe1/FUro0J4OuZyviwJ1tbdAHWGdS19iEcFPKQRR9SIMFh4YcK1rl&#10;lF6Tm1Gw7Tc/35v3dbJZLA/+ZLZ8u+yGSr1228UEhKfW/4v/3F86zB8N4PeZcIGcP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a5RcsMAAADcAAAADwAAAAAAAAAAAAAAAACf&#10;AgAAZHJzL2Rvd25yZXYueG1sUEsFBgAAAAAEAAQA9wAAAI8DAAAAAA==&#10;">
                    <v:imagedata r:id="rId47" o:title=""/>
                    <v:path arrowok="t"/>
                  </v:shape>
                  <v:shape id="Рисунок 173" o:spid="_x0000_s1103" type="#_x0000_t75" alt="http://klondike-vk.ru/uploads/expedition/002/nora1.png" style="position:absolute;top:2762;width:23241;height:1685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SLJGXBAAAA3AAAAA8AAABkcnMvZG93bnJldi54bWxET0uLwjAQvgv7H8Is7E1TFax0jSK7yApe&#10;fMFex2Zsis2kNNHWf28Ewdt8fM+ZLTpbiRs1vnSsYDhIQBDnTpdcKDgeVv0pCB+QNVaOScGdPCzm&#10;H70ZZtq1vKPbPhQihrDPUIEJoc6k9Lkhi37gauLInV1jMUTYFFI32MZwW8lRkkykxZJjg8Gafgzl&#10;l/3VKvjdbtbt6T9MT6s/eV66cSpTs1Hq67NbfoMI1IW3+OVe6zg/HcPzmXiBnD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SLJGXBAAAA3AAAAA8AAAAAAAAAAAAAAAAAnwIA&#10;AGRycy9kb3ducmV2LnhtbFBLBQYAAAAABAAEAPcAAACNAwAAAAA=&#10;">
                    <v:imagedata r:id="rId45" o:title=""/>
                    <v:path arrowok="t"/>
                  </v:shape>
                  <w10:wrap type="square"/>
                </v:group>
              </w:pict>
            </w:r>
          </w:p>
        </w:tc>
        <w:tc>
          <w:tcPr>
            <w:tcW w:w="3781" w:type="dxa"/>
          </w:tcPr>
          <w:p w:rsidR="00741032" w:rsidRPr="0039386C" w:rsidRDefault="00741032" w:rsidP="0039386C">
            <w:pPr>
              <w:spacing w:after="0" w:line="240" w:lineRule="auto"/>
            </w:pPr>
            <w:r>
              <w:rPr>
                <w:noProof/>
                <w:lang w:eastAsia="ru-RU"/>
              </w:rPr>
              <w:pict>
                <v:group id="Группа 174" o:spid="_x0000_s1104" style="position:absolute;margin-left:22.1pt;margin-top:4.7pt;width:141pt;height:135pt;z-index:251674112;mso-position-horizontal-relative:text;mso-position-vertical-relative:text" coordorigin=",-2285" coordsize="19431,205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">
                  <v:shape id="Рисунок 175" o:spid="_x0000_s1105" type="#_x0000_t75" alt="http://klondike-vk.ru/uploads/expedition/002/nora1.png" style="position:absolute;top:1714;width:19431;height:1657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QuGYrCAAAA3AAAAA8AAABkcnMvZG93bnJldi54bWxET01rwkAQvQv9D8sUetONLTUSs4pURMGL&#10;tQWvk+yYDWZnQ3Y18d93C4Xe5vE+J18NthF36nztWMF0koAgLp2uuVLw/bUdz0H4gKyxcUwKHuRh&#10;tXwa5Zhp1/Mn3U+hEjGEfYYKTAhtJqUvDVn0E9cSR+7iOoshwq6SusM+httGvibJTFqsOTYYbOnD&#10;UHk93ayCzfGw74tzmBfbnbys3VsqU3NQ6uV5WC9ABBrCv/jPvddxfvoOv8/EC+Ty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ELhmKwgAAANwAAAAPAAAAAAAAAAAAAAAAAJ8C&#10;AABkcnMvZG93bnJldi54bWxQSwUGAAAAAAQABAD3AAAAjgMAAAAA&#10;">
                    <v:imagedata r:id="rId45" o:title=""/>
                    <v:path arrowok="t"/>
                  </v:shape>
                  <v:shape id="Рисунок 176" o:spid="_x0000_s1106" type="#_x0000_t75" alt="http://images.easyfreeclipart.com/351/pin-by-brenda-hannah-on-disney-clip-art-pinterest-351588.png" style="position:absolute;left:5149;top:-2285;width:11049;height:11524;rotation:-611744fd;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UZQPjDAAAA3AAAAA8AAABkcnMvZG93bnJldi54bWxET01rwkAQvRf6H5YpeKubKESJbkIpFaS2&#10;B9OC1yE7JrHZ2ZjdxvjvuwXB2zze56zz0bRioN41lhXE0wgEcWl1w5WC76/N8xKE88gaW8uk4EoO&#10;8uzxYY2pthfe01D4SoQQdikqqL3vUildWZNBN7UdceCOtjfoA+wrqXu8hHDTylkUJdJgw6Ghxo5e&#10;ayp/il+j4GP3Xgxvh1PyGcfnzZY65r2bKzV5Gl9WIDyN/i6+ubc6zF8k8P9MuEBm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RlA+MMAAADcAAAADwAAAAAAAAAAAAAAAACf&#10;AgAAZHJzL2Rvd25yZXYueG1sUEsFBgAAAAAEAAQA9wAAAI8DAAAAAA==&#10;">
                    <v:imagedata r:id="rId48" o:title=""/>
                    <v:path arrowok="t"/>
                  </v:shape>
                </v:group>
              </w:pict>
            </w:r>
          </w:p>
        </w:tc>
      </w:tr>
      <w:tr w:rsidR="00741032" w:rsidRPr="0039386C" w:rsidTr="0039386C">
        <w:trPr>
          <w:trHeight w:val="3100"/>
        </w:trPr>
        <w:tc>
          <w:tcPr>
            <w:tcW w:w="3780" w:type="dxa"/>
          </w:tcPr>
          <w:p w:rsidR="00741032" w:rsidRPr="0039386C" w:rsidRDefault="00741032" w:rsidP="0039386C">
            <w:pPr>
              <w:spacing w:after="0" w:line="240" w:lineRule="auto"/>
            </w:pPr>
            <w:r>
              <w:rPr>
                <w:noProof/>
                <w:lang w:eastAsia="ru-RU"/>
              </w:rPr>
              <w:pict>
                <v:group id="Группа 177" o:spid="_x0000_s1107" style="position:absolute;margin-left:.35pt;margin-top:.55pt;width:165pt;height:142.5pt;z-index:251653632;mso-position-horizontal-relative:text;mso-position-vertical-relative:text" coordsize="24860,201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">
                  <v:shape id="Рисунок 178" o:spid="_x0000_s1108" type="#_x0000_t75" alt="http://klondike-vk.ru/uploads/expedition/002/nora1.png" style="position:absolute;width:21050;height:1638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ovthTFAAAA3AAAAA8AAABkcnMvZG93bnJldi54bWxEj0FrwkAQhe+F/odlCt7qxhYaia4iilTw&#10;Ym3B65gds8HsbMhuTfz3nYPQ2wzvzXvfzJeDb9SNulgHNjAZZ6CIy2Brrgz8fG9fp6BiQrbYBCYD&#10;d4qwXDw/zbGwoecvuh1TpSSEY4EGXEptoXUsHXmM49ASi3YJnccka1dp22Ev4b7Rb1n2oT3WLA0O&#10;W1o7Kq/HX29gc9jv+vMpTc/bT31Zhfdc525vzOhlWM1AJRrSv/lxvbOCnwutPCMT6MU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qL7YUxQAAANwAAAAPAAAAAAAAAAAAAAAA&#10;AJ8CAABkcnMvZG93bnJldi54bWxQSwUGAAAAAAQABAD3AAAAkQMAAAAA&#10;">
                    <v:imagedata r:id="rId45" o:title=""/>
                    <v:path arrowok="t"/>
                  </v:shape>
                  <v:shape id="Рисунок 179" o:spid="_x0000_s1109" type="#_x0000_t75" alt="http://images.easyfreeclipart.com/351/pin-by-brenda-hannah-on-disney-clip-art-pinterest-351588.png" style="position:absolute;left:12001;top:8001;width:12859;height:1219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8DzfDAAAA3AAAAA8AAABkcnMvZG93bnJldi54bWxET01rAjEQvQv+hzCF3jRbD6vdGqVKWwqe&#10;3FrqcdhMN0uTybJJdfXXG0HwNo/3OfNl76w4UBcazwqexhkI4srrhmsFu6/30QxEiMgarWdScKIA&#10;y8VwMMdC+yNv6VDGWqQQDgUqMDG2hZShMuQwjH1LnLhf3zmMCXa11B0eU7izcpJluXTYcGow2NLa&#10;UPVX/jsFbz+5PZ+zDzRmv/u2+X56WpUbpR4f+tcXEJH6eBff3J86zZ8+w/WZdIFcX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7wPN8MAAADcAAAADwAAAAAAAAAAAAAAAACf&#10;AgAAZHJzL2Rvd25yZXYueG1sUEsFBgAAAAAEAAQA9wAAAI8DAAAAAA==&#10;">
                    <v:imagedata r:id="rId49" o:title=""/>
                    <v:path arrowok="t"/>
                  </v:shape>
                </v:group>
              </w:pict>
            </w:r>
          </w:p>
          <w:p w:rsidR="00741032" w:rsidRPr="0039386C" w:rsidRDefault="00741032" w:rsidP="0039386C">
            <w:pPr>
              <w:spacing w:after="0" w:line="240" w:lineRule="auto"/>
            </w:pPr>
          </w:p>
          <w:p w:rsidR="00741032" w:rsidRPr="0039386C" w:rsidRDefault="00741032" w:rsidP="0039386C">
            <w:pPr>
              <w:spacing w:after="0" w:line="240" w:lineRule="auto"/>
            </w:pPr>
          </w:p>
        </w:tc>
        <w:tc>
          <w:tcPr>
            <w:tcW w:w="3780" w:type="dxa"/>
          </w:tcPr>
          <w:p w:rsidR="00741032" w:rsidRPr="0039386C" w:rsidRDefault="00741032" w:rsidP="0039386C">
            <w:pPr>
              <w:spacing w:after="0" w:line="240" w:lineRule="auto"/>
            </w:pPr>
            <w:r>
              <w:rPr>
                <w:noProof/>
                <w:lang w:eastAsia="ru-RU"/>
              </w:rPr>
              <w:pict>
                <v:group id="Группа 180" o:spid="_x0000_s1110" style="position:absolute;margin-left:14.6pt;margin-top:11.05pt;width:152.25pt;height:132pt;z-index:251661824;mso-position-horizontal-relative:text;mso-position-vertical-relative:text" coordsize="22193,174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">
                  <v:shape id="Рисунок 181" o:spid="_x0000_s1111" type="#_x0000_t75" alt="http://ramki-vsem.ru/png/clipart13.png" style="position:absolute;width:22193;height:1743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65SNLCAAAA3AAAAA8AAABkcnMvZG93bnJldi54bWxET02LwjAQvS/4H8II3tZUEZWuUUQRFLxs&#10;reDehma27dpMShO1+us3guBtHu9zZovWVOJKjSstKxj0IxDEmdUl5wrSw+ZzCsJ5ZI2VZVJwJweL&#10;eedjhrG2N/6ma+JzEULYxaig8L6OpXRZQQZd39bEgfu1jUEfYJNL3eAthJtKDqNoLA2WHBoKrGlV&#10;UHZOLkbBCTc/Sbp+jNaXP43H3XFSyf1EqV63XX6B8NT6t/jl3uowfzqA5zPhAjn/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uUjSwgAAANwAAAAPAAAAAAAAAAAAAAAAAJ8C&#10;AABkcnMvZG93bnJldi54bWxQSwUGAAAAAAQABAD3AAAAjgMAAAAA&#10;">
                    <v:imagedata r:id="rId50" o:title="" croptop="4030f" cropbottom="7198f" cropleft="6871f" cropright="3347f"/>
                    <v:path arrowok="t"/>
                  </v:shape>
                  <v:shape id="Рисунок 182" o:spid="_x0000_s1112" type="#_x0000_t75" alt="http://ramki-photoshop.ru/zhivotnie/risunok-ljagushki.png" style="position:absolute;left:4857;top:3619;width:14193;height:904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GSc3LDAAAA3AAAAA8AAABkcnMvZG93bnJldi54bWxET01rwkAQvQv+h2WE3nRTaUWjq4ii1EMP&#10;pgXxNmTHJDQ7G3bXJP33XaHgbR7vc1ab3tSiJecrywpeJwkI4tzqigsF31+H8RyED8gaa8uk4Jc8&#10;bNbDwQpTbTs+U5uFQsQQ9ikqKENoUil9XpJBP7ENceRu1hkMEbpCaoddDDe1nCbJTBqsODaU2NCu&#10;pPwnuxsFC5ct7HVPs8vb/Xg5HT+vXZu/K/Uy6rdLEIH68BT/uz90nD+fwuOZeIFc/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ZJzcsMAAADcAAAADwAAAAAAAAAAAAAAAACf&#10;AgAAZHJzL2Rvd25yZXYueG1sUEsFBgAAAAAEAAQA9wAAAI8DAAAAAA==&#10;">
                    <v:imagedata r:id="rId51" o:title=""/>
                    <v:path arrowok="t"/>
                  </v:shape>
                  <w10:wrap type="square"/>
                </v:group>
              </w:pict>
            </w:r>
          </w:p>
        </w:tc>
        <w:tc>
          <w:tcPr>
            <w:tcW w:w="3781" w:type="dxa"/>
          </w:tcPr>
          <w:p w:rsidR="00741032" w:rsidRPr="0039386C" w:rsidRDefault="00741032" w:rsidP="0039386C">
            <w:pPr>
              <w:spacing w:after="0" w:line="240" w:lineRule="auto"/>
            </w:pPr>
            <w:r>
              <w:rPr>
                <w:noProof/>
                <w:lang w:eastAsia="ru-RU"/>
              </w:rPr>
              <w:pict>
                <v:shape id="Рисунок 189" o:spid="_x0000_s1113" type="#_x0000_t75" alt="http://ramki-vsem.ru/png/clipart13.png" style="position:absolute;margin-left:4.1pt;margin-top:11.05pt;width:157.5pt;height:123.5pt;z-index:251660800;visibility:visible;mso-position-horizontal-relative:text;mso-position-vertical-relative:text">
                  <v:imagedata r:id="rId52" o:title="" croptop="4030f" cropbottom="7198f" cropleft="6871f" cropright="3347f"/>
                  <w10:wrap type="square"/>
                </v:shape>
              </w:pict>
            </w:r>
            <w:r>
              <w:rPr>
                <w:noProof/>
                <w:lang w:eastAsia="ru-RU"/>
              </w:rPr>
              <w:pict>
                <v:shape id="Рисунок 190" o:spid="_x0000_s1114" type="#_x0000_t75" alt="http://ramki-photoshop.ru/zhivotnie/risunok-ljagushki.png" style="position:absolute;margin-left:22.25pt;margin-top:49.9pt;width:104.25pt;height:66.1pt;z-index:-251653632;visibility:visible;mso-position-horizontal-relative:text;mso-position-vertical-relative:text" wrapcoords="5439 982 4817 1718 4040 3927 4040 4909 1088 6382 155 7364 155 9573 1709 12764 2331 16691 3263 20618 3263 20864 4973 21355 6060 21355 12121 21355 13364 20618 18492 17427 21445 15955 21600 14973 20978 12764 21134 11782 18181 10800 10101 8836 10412 5645 10256 4418 7148 1227 6371 982 5439 982">
                  <v:imagedata r:id="rId51" o:title=""/>
                  <w10:wrap type="through"/>
                </v:shape>
              </w:pict>
            </w:r>
          </w:p>
        </w:tc>
      </w:tr>
      <w:tr w:rsidR="00741032" w:rsidRPr="0039386C" w:rsidTr="0039386C">
        <w:trPr>
          <w:trHeight w:val="1335"/>
        </w:trPr>
        <w:tc>
          <w:tcPr>
            <w:tcW w:w="3780" w:type="dxa"/>
          </w:tcPr>
          <w:p w:rsidR="00741032" w:rsidRPr="0039386C" w:rsidRDefault="00741032" w:rsidP="0039386C">
            <w:pPr>
              <w:spacing w:after="0" w:line="240" w:lineRule="auto"/>
            </w:pPr>
            <w:r>
              <w:rPr>
                <w:noProof/>
                <w:lang w:eastAsia="ru-RU"/>
              </w:rPr>
              <w:pict>
                <v:group id="Группа 183" o:spid="_x0000_s1115" style="position:absolute;margin-left:-4.15pt;margin-top:5.55pt;width:159pt;height:129.75pt;z-index:251663872;mso-position-horizontal-relative:text;mso-position-vertical-relative:text" coordsize="23812,193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">
                  <v:shape id="Рисунок 184" o:spid="_x0000_s1116" type="#_x0000_t75" alt="http://ramki-vsem.ru/png/clipart13.png" style="position:absolute;width:18002;height:1409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D5f1zCAAAA3AAAAA8AAABkcnMvZG93bnJldi54bWxET0uLwjAQvi/sfwiz4G1Nt4iPapRVUAQv&#10;6wN7HZqxLTaT2kSt/94sCN7m43vOZNaaStyocaVlBT/dCARxZnXJuYLDfvk9BOE8ssbKMil4kIPZ&#10;9PNjgom2d97SbedzEULYJaig8L5OpHRZQQZd19bEgTvZxqAPsMmlbvAewk0l4yjqS4Mlh4YCa1oU&#10;lJ13V6PgbzVal/GlN9+kpwFvUo5X1/SoVOer/R2D8NT6t/jlXuswf9iD/2fCBXL6B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Q+X9cwgAAANwAAAAPAAAAAAAAAAAAAAAAAJ8C&#10;AABkcnMvZG93bnJldi54bWxQSwUGAAAAAAQABAD3AAAAjgMAAAAA&#10;">
                    <v:imagedata r:id="rId53" o:title="" croptop="4030f" cropbottom="7198f" cropleft="6871f" cropright="3347f"/>
                    <v:path arrowok="t"/>
                  </v:shape>
                  <v:shape id="Рисунок 185" o:spid="_x0000_s1117" type="#_x0000_t75" alt="http://ramki-photoshop.ru/zhivotnie/risunok-ljagushki.png" style="position:absolute;left:10572;top:10953;width:13240;height:838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etoCzCAAAA3AAAAA8AAABkcnMvZG93bnJldi54bWxEj80KwjAQhO+C7xBW8CKaKii2GkUUwYsH&#10;fy7e1mZti82mNFHr2xtB8LbLzM43O182phRPql1hWcFwEIEgTq0uOFNwPm37UxDOI2ssLZOCNzlY&#10;LtqtOSbavvhAz6PPRAhhl6CC3PsqkdKlORl0A1sRB+1ma4M+rHUmdY2vEG5KOYqiiTRYcCDkWNE6&#10;p/R+fJjAvaSVu26H8aa53nr70T2+9KJYqW6nWc1AeGr83/y73ulQfzqG7zNhArn4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XraAswgAAANwAAAAPAAAAAAAAAAAAAAAAAJ8C&#10;AABkcnMvZG93bnJldi54bWxQSwUGAAAAAAQABAD3AAAAjgMAAAAA&#10;">
                    <v:imagedata r:id="rId54" o:title=""/>
                    <v:path arrowok="t"/>
                  </v:shape>
                </v:group>
              </w:pict>
            </w:r>
          </w:p>
          <w:p w:rsidR="00741032" w:rsidRPr="0039386C" w:rsidRDefault="00741032" w:rsidP="0039386C">
            <w:pPr>
              <w:spacing w:after="0" w:line="240" w:lineRule="auto"/>
            </w:pPr>
          </w:p>
          <w:p w:rsidR="00741032" w:rsidRPr="0039386C" w:rsidRDefault="00741032" w:rsidP="0039386C">
            <w:pPr>
              <w:spacing w:after="0" w:line="240" w:lineRule="auto"/>
            </w:pPr>
          </w:p>
          <w:p w:rsidR="00741032" w:rsidRPr="0039386C" w:rsidRDefault="00741032" w:rsidP="0039386C">
            <w:pPr>
              <w:spacing w:after="0" w:line="240" w:lineRule="auto"/>
            </w:pPr>
          </w:p>
          <w:p w:rsidR="00741032" w:rsidRPr="0039386C" w:rsidRDefault="00741032" w:rsidP="0039386C">
            <w:pPr>
              <w:spacing w:after="0" w:line="240" w:lineRule="auto"/>
            </w:pPr>
          </w:p>
          <w:p w:rsidR="00741032" w:rsidRPr="0039386C" w:rsidRDefault="00741032" w:rsidP="0039386C">
            <w:pPr>
              <w:spacing w:after="0" w:line="240" w:lineRule="auto"/>
            </w:pPr>
          </w:p>
          <w:p w:rsidR="00741032" w:rsidRPr="0039386C" w:rsidRDefault="00741032" w:rsidP="0039386C">
            <w:pPr>
              <w:spacing w:after="0" w:line="240" w:lineRule="auto"/>
            </w:pPr>
          </w:p>
          <w:p w:rsidR="00741032" w:rsidRPr="0039386C" w:rsidRDefault="00741032" w:rsidP="0039386C">
            <w:pPr>
              <w:spacing w:after="0" w:line="240" w:lineRule="auto"/>
              <w:rPr>
                <w:lang w:val="en-US"/>
              </w:rPr>
            </w:pPr>
          </w:p>
          <w:p w:rsidR="00741032" w:rsidRPr="0039386C" w:rsidRDefault="00741032" w:rsidP="0039386C">
            <w:pPr>
              <w:spacing w:after="0" w:line="240" w:lineRule="auto"/>
            </w:pPr>
          </w:p>
          <w:p w:rsidR="00741032" w:rsidRPr="0039386C" w:rsidRDefault="00741032" w:rsidP="0039386C">
            <w:pPr>
              <w:spacing w:after="0" w:line="240" w:lineRule="auto"/>
              <w:rPr>
                <w:noProof/>
                <w:lang w:eastAsia="ru-RU"/>
              </w:rPr>
            </w:pPr>
          </w:p>
        </w:tc>
        <w:tc>
          <w:tcPr>
            <w:tcW w:w="3780" w:type="dxa"/>
          </w:tcPr>
          <w:p w:rsidR="00741032" w:rsidRPr="0039386C" w:rsidRDefault="00741032" w:rsidP="0039386C">
            <w:pPr>
              <w:spacing w:after="0" w:line="240" w:lineRule="auto"/>
            </w:pPr>
            <w:r>
              <w:rPr>
                <w:noProof/>
                <w:lang w:eastAsia="ru-RU"/>
              </w:rPr>
              <w:pict>
                <v:group id="Группа 186" o:spid="_x0000_s1118" style="position:absolute;margin-left:16.85pt;margin-top:8.55pt;width:150pt;height:130.5pt;z-index:251659776;mso-position-horizontal-relative:text;mso-position-vertical-relative:text" coordsize="21621,192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">
                  <v:shape id="Рисунок 187" o:spid="_x0000_s1119" type="#_x0000_t75" alt="http://ramki-vsem.ru/png/clipart13.png" style="position:absolute;width:21621;height:1685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g7n0HCAAAA3AAAAA8AAABkcnMvZG93bnJldi54bWxET02LwjAQvQv+hzAL3jStB5WusbiC4oIe&#10;dBfW49CMbbGZlCRq998bQfA2j/c587wzjbiR87VlBekoAUFcWF1zqeD3Zz2cgfABWWNjmRT8k4d8&#10;0e/NMdP2zge6HUMpYgj7DBVUIbSZlL6oyKAf2ZY4cmfrDIYIXSm1w3sMN40cJ8lEGqw5NlTY0qqi&#10;4nK8GgWrU+q68jDl7ffX7m8vx43ZbNZKDT665SeIQF14i1/urY7zZ1N4PhMvkIsH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YO59BwgAAANwAAAAPAAAAAAAAAAAAAAAAAJ8C&#10;AABkcnMvZG93bnJldi54bWxQSwUGAAAAAAQABAD3AAAAjgMAAAAA&#10;">
                    <v:imagedata r:id="rId55" o:title="" croptop="4030f" cropbottom="7198f" cropleft="6871f" cropright="3347f"/>
                    <v:path arrowok="t"/>
                  </v:shape>
                  <v:shape id="Рисунок 188" o:spid="_x0000_s1120" type="#_x0000_t75" alt="http://ramki-photoshop.ru/zhivotnie/risunok-ljagushki.png" style="position:absolute;left:5334;top:10572;width:13620;height:866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RIHSHEAAAA3AAAAA8AAABkcnMvZG93bnJldi54bWxEj0FvwjAMhe+T9h8iT+I2UhCqUEdACHUI&#10;sdOAH+A1Xlutcbok0PLv8WHSbrbe83ufV5vRdepGIbaeDcymGSjiytuWawOX8/vrElRMyBY7z2Tg&#10;ThE26+enFRbWD/xJt1OqlYRwLNBAk1JfaB2rhhzGqe+JRfv2wWGSNdTaBhwk3HV6nmW5dtiyNDTY&#10;066h6ud0dQbqeb8fyhxn4XdxzL/Kj/JSUmbM5GXcvoFKNKZ/89/1wQr+UmjlGZlAr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RIHSHEAAAA3AAAAA8AAAAAAAAAAAAAAAAA&#10;nwIAAGRycy9kb3ducmV2LnhtbFBLBQYAAAAABAAEAPcAAACQAwAAAAA=&#10;">
                    <v:imagedata r:id="rId56" o:title=""/>
                    <v:path arrowok="t"/>
                  </v:shape>
                  <w10:wrap type="square"/>
                </v:group>
              </w:pict>
            </w:r>
          </w:p>
        </w:tc>
        <w:tc>
          <w:tcPr>
            <w:tcW w:w="3781" w:type="dxa"/>
          </w:tcPr>
          <w:p w:rsidR="00741032" w:rsidRPr="0039386C" w:rsidRDefault="00741032" w:rsidP="0039386C">
            <w:pPr>
              <w:spacing w:after="0" w:line="240" w:lineRule="auto"/>
            </w:pPr>
          </w:p>
        </w:tc>
      </w:tr>
    </w:tbl>
    <w:p w:rsidR="00741032" w:rsidRDefault="00741032"/>
    <w:p w:rsidR="00741032" w:rsidRDefault="00741032"/>
    <w:sectPr w:rsidR="00741032" w:rsidSect="00EA39E9">
      <w:pgSz w:w="11906" w:h="16838"/>
      <w:pgMar w:top="624" w:right="851" w:bottom="624" w:left="1701"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741032" w:rsidRDefault="00741032" w:rsidP="004D2D3E">
      <w:pPr>
        <w:spacing w:after="0" w:line="240" w:lineRule="auto"/>
      </w:pPr>
      <w:r>
        <w:separator/>
      </w:r>
    </w:p>
  </w:endnote>
  <w:endnote w:type="continuationSeparator" w:id="1">
    <w:p w:rsidR="00741032" w:rsidRDefault="00741032" w:rsidP="004D2D3E">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A00002EF" w:usb1="4000207B" w:usb2="00000000" w:usb3="00000000" w:csb0="0000009F" w:csb1="00000000"/>
  </w:font>
  <w:font w:name="Times New Roman">
    <w:panose1 w:val="02020603050405020304"/>
    <w:charset w:val="CC"/>
    <w:family w:val="roman"/>
    <w:pitch w:val="variable"/>
    <w:sig w:usb0="20002A87" w:usb1="80000000" w:usb2="00000008" w:usb3="00000000" w:csb0="000001FF" w:csb1="00000000"/>
  </w:font>
  <w:font w:name="Tahoma">
    <w:panose1 w:val="020B0604030504040204"/>
    <w:charset w:val="CC"/>
    <w:family w:val="swiss"/>
    <w:pitch w:val="variable"/>
    <w:sig w:usb0="61002A87" w:usb1="80000000" w:usb2="00000008" w:usb3="00000000" w:csb0="000101FF" w:csb1="00000000"/>
  </w:font>
  <w:font w:name="Cambria">
    <w:panose1 w:val="02040503050406030204"/>
    <w:charset w:val="CC"/>
    <w:family w:val="roman"/>
    <w:pitch w:val="variable"/>
    <w:sig w:usb0="A00002EF" w:usb1="4000004B"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741032" w:rsidRDefault="00741032" w:rsidP="004D2D3E">
      <w:pPr>
        <w:spacing w:after="0" w:line="240" w:lineRule="auto"/>
      </w:pPr>
      <w:r>
        <w:separator/>
      </w:r>
    </w:p>
  </w:footnote>
  <w:footnote w:type="continuationSeparator" w:id="1">
    <w:p w:rsidR="00741032" w:rsidRDefault="00741032" w:rsidP="004D2D3E">
      <w:pPr>
        <w:spacing w:after="0" w:line="240" w:lineRule="auto"/>
      </w:pPr>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footnotePr>
    <w:footnote w:id="0"/>
    <w:footnote w:id="1"/>
  </w:footnotePr>
  <w:endnotePr>
    <w:endnote w:id="0"/>
    <w:endnote w:id="1"/>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4D1AB1"/>
    <w:rsid w:val="00097ECF"/>
    <w:rsid w:val="000B5835"/>
    <w:rsid w:val="002067DD"/>
    <w:rsid w:val="00230FC7"/>
    <w:rsid w:val="002A7F97"/>
    <w:rsid w:val="003152B3"/>
    <w:rsid w:val="0039386C"/>
    <w:rsid w:val="00397B11"/>
    <w:rsid w:val="00471D20"/>
    <w:rsid w:val="00496A02"/>
    <w:rsid w:val="004D1AB1"/>
    <w:rsid w:val="004D2D3E"/>
    <w:rsid w:val="00512C7B"/>
    <w:rsid w:val="00537859"/>
    <w:rsid w:val="00634884"/>
    <w:rsid w:val="00654CF7"/>
    <w:rsid w:val="00741032"/>
    <w:rsid w:val="00766F2C"/>
    <w:rsid w:val="007F5BA0"/>
    <w:rsid w:val="00887D75"/>
    <w:rsid w:val="00973FB6"/>
    <w:rsid w:val="00A536F2"/>
    <w:rsid w:val="00A71575"/>
    <w:rsid w:val="00B368FE"/>
    <w:rsid w:val="00B80515"/>
    <w:rsid w:val="00BC0968"/>
    <w:rsid w:val="00BD141A"/>
    <w:rsid w:val="00CD3A55"/>
    <w:rsid w:val="00DF7344"/>
    <w:rsid w:val="00E07313"/>
    <w:rsid w:val="00E3717B"/>
    <w:rsid w:val="00E715D4"/>
    <w:rsid w:val="00EA39E9"/>
    <w:rsid w:val="00F55008"/>
    <w:rsid w:val="00F746FB"/>
    <w:rsid w:val="00FA0AD3"/>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121"/>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F5BA0"/>
    <w:pPr>
      <w:spacing w:after="200" w:line="276" w:lineRule="auto"/>
    </w:pPr>
    <w:rPr>
      <w:lang w:eastAsia="en-US"/>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99"/>
    <w:rsid w:val="004D1AB1"/>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rsid w:val="004D1AB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4D1AB1"/>
    <w:rPr>
      <w:rFonts w:ascii="Tahoma" w:hAnsi="Tahoma" w:cs="Tahoma"/>
      <w:sz w:val="16"/>
      <w:szCs w:val="16"/>
    </w:rPr>
  </w:style>
  <w:style w:type="paragraph" w:styleId="Header">
    <w:name w:val="header"/>
    <w:basedOn w:val="Normal"/>
    <w:link w:val="HeaderChar"/>
    <w:uiPriority w:val="99"/>
    <w:rsid w:val="004D2D3E"/>
    <w:pPr>
      <w:tabs>
        <w:tab w:val="center" w:pos="4677"/>
        <w:tab w:val="right" w:pos="9355"/>
      </w:tabs>
      <w:spacing w:after="0" w:line="240" w:lineRule="auto"/>
    </w:pPr>
  </w:style>
  <w:style w:type="character" w:customStyle="1" w:styleId="HeaderChar">
    <w:name w:val="Header Char"/>
    <w:basedOn w:val="DefaultParagraphFont"/>
    <w:link w:val="Header"/>
    <w:uiPriority w:val="99"/>
    <w:locked/>
    <w:rsid w:val="004D2D3E"/>
    <w:rPr>
      <w:rFonts w:cs="Times New Roman"/>
    </w:rPr>
  </w:style>
  <w:style w:type="paragraph" w:styleId="Footer">
    <w:name w:val="footer"/>
    <w:basedOn w:val="Normal"/>
    <w:link w:val="FooterChar"/>
    <w:uiPriority w:val="99"/>
    <w:rsid w:val="004D2D3E"/>
    <w:pPr>
      <w:tabs>
        <w:tab w:val="center" w:pos="4677"/>
        <w:tab w:val="right" w:pos="9355"/>
      </w:tabs>
      <w:spacing w:after="0" w:line="240" w:lineRule="auto"/>
    </w:pPr>
  </w:style>
  <w:style w:type="character" w:customStyle="1" w:styleId="FooterChar">
    <w:name w:val="Footer Char"/>
    <w:basedOn w:val="DefaultParagraphFont"/>
    <w:link w:val="Footer"/>
    <w:uiPriority w:val="99"/>
    <w:locked/>
    <w:rsid w:val="004D2D3E"/>
    <w:rPr>
      <w:rFonts w:cs="Times New Roman"/>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png"/><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image" Target="media/image37.png"/><Relationship Id="rId47" Type="http://schemas.openxmlformats.org/officeDocument/2006/relationships/image" Target="media/image42.png"/><Relationship Id="rId50" Type="http://schemas.openxmlformats.org/officeDocument/2006/relationships/image" Target="media/image45.png"/><Relationship Id="rId55" Type="http://schemas.openxmlformats.org/officeDocument/2006/relationships/image" Target="media/image50.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41.png"/><Relationship Id="rId2" Type="http://schemas.openxmlformats.org/officeDocument/2006/relationships/settings" Target="settings.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41" Type="http://schemas.openxmlformats.org/officeDocument/2006/relationships/image" Target="media/image36.png"/><Relationship Id="rId54" Type="http://schemas.openxmlformats.org/officeDocument/2006/relationships/image" Target="media/image49.png"/><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image" Target="media/image40.png"/><Relationship Id="rId53" Type="http://schemas.openxmlformats.org/officeDocument/2006/relationships/image" Target="media/image48.png"/><Relationship Id="rId58" Type="http://schemas.openxmlformats.org/officeDocument/2006/relationships/theme" Target="theme/theme1.xml"/><Relationship Id="rId5" Type="http://schemas.openxmlformats.org/officeDocument/2006/relationships/endnotes" Target="endnote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4.png"/><Relationship Id="rId57" Type="http://schemas.openxmlformats.org/officeDocument/2006/relationships/fontTable" Target="fontTable.xml"/><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4" Type="http://schemas.openxmlformats.org/officeDocument/2006/relationships/image" Target="media/image39.png"/><Relationship Id="rId52" Type="http://schemas.openxmlformats.org/officeDocument/2006/relationships/image" Target="media/image47.pn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png"/><Relationship Id="rId48" Type="http://schemas.openxmlformats.org/officeDocument/2006/relationships/image" Target="media/image43.png"/><Relationship Id="rId56" Type="http://schemas.openxmlformats.org/officeDocument/2006/relationships/image" Target="media/image51.png"/><Relationship Id="rId8" Type="http://schemas.openxmlformats.org/officeDocument/2006/relationships/image" Target="media/image3.png"/><Relationship Id="rId51" Type="http://schemas.openxmlformats.org/officeDocument/2006/relationships/image" Target="media/image46.png"/><Relationship Id="rId3"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1</TotalTime>
  <Pages>5</Pages>
  <Words>820</Words>
  <Characters>4680</Characters>
  <Application>Microsoft Office Outlook</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Аннотация</dc:title>
  <dc:subject/>
  <dc:creator>MarinaVM</dc:creator>
  <cp:keywords/>
  <dc:description/>
  <cp:lastModifiedBy>Гуненков</cp:lastModifiedBy>
  <cp:revision>2</cp:revision>
  <dcterms:created xsi:type="dcterms:W3CDTF">2018-09-27T21:58:00Z</dcterms:created>
  <dcterms:modified xsi:type="dcterms:W3CDTF">2018-09-27T21:58:00Z</dcterms:modified>
</cp:coreProperties>
</file>